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967DE7" w14:textId="7671CE18" w:rsidR="00E81978" w:rsidRDefault="006A6E9B">
      <w:pPr>
        <w:pStyle w:val="Title"/>
      </w:pPr>
      <w:sdt>
        <w:sdtPr>
          <w:rPr>
            <w:b/>
            <w:bCs/>
          </w:rPr>
          <w:alias w:val="Title:"/>
          <w:tag w:val="Title:"/>
          <w:id w:val="726351117"/>
          <w:placeholder>
            <w:docPart w:val="B7B272165C494D0B96969FCDC4048907"/>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1C2FD1" w:rsidRPr="001C2FD1">
            <w:rPr>
              <w:b/>
              <w:bCs/>
            </w:rPr>
            <w:t>Big Data for Managers</w:t>
          </w:r>
        </w:sdtContent>
      </w:sdt>
    </w:p>
    <w:p w14:paraId="0F68B5FA" w14:textId="00647C8B" w:rsidR="00B823AA" w:rsidRDefault="001C2FD1" w:rsidP="00B823AA">
      <w:pPr>
        <w:pStyle w:val="Title2"/>
      </w:pPr>
      <w:r>
        <w:t>Student Name</w:t>
      </w:r>
    </w:p>
    <w:p w14:paraId="3F19EDFE" w14:textId="408CBF76" w:rsidR="00E81978" w:rsidRDefault="00D90848" w:rsidP="00B823AA">
      <w:pPr>
        <w:pStyle w:val="Title2"/>
      </w:pPr>
      <w:r>
        <w:t>Institutional Affiliation</w:t>
      </w:r>
    </w:p>
    <w:p w14:paraId="60CC0FA0" w14:textId="77777777" w:rsidR="00E81978" w:rsidRDefault="00E81978">
      <w:pPr>
        <w:pStyle w:val="Title"/>
      </w:pPr>
    </w:p>
    <w:p w14:paraId="0F804B9D" w14:textId="77777777" w:rsidR="00E81978" w:rsidRDefault="00E81978" w:rsidP="00B823AA">
      <w:pPr>
        <w:pStyle w:val="Title2"/>
      </w:pPr>
    </w:p>
    <w:p w14:paraId="47E17B62" w14:textId="77777777" w:rsidR="000F3A75" w:rsidRDefault="000F3A75"/>
    <w:p w14:paraId="30474508" w14:textId="77777777" w:rsidR="000F3A75" w:rsidRDefault="000F3A75"/>
    <w:p w14:paraId="393002FF" w14:textId="77777777" w:rsidR="000F3A75" w:rsidRDefault="000F3A75"/>
    <w:p w14:paraId="01EFC83B" w14:textId="77777777" w:rsidR="000F3A75" w:rsidRDefault="000F3A75"/>
    <w:p w14:paraId="66E13FDF" w14:textId="77777777" w:rsidR="000F3A75" w:rsidRDefault="000F3A75"/>
    <w:p w14:paraId="6A5C2FF1" w14:textId="77777777" w:rsidR="000F3A75" w:rsidRDefault="000F3A75"/>
    <w:p w14:paraId="6DA830E7" w14:textId="77777777" w:rsidR="000F3A75" w:rsidRDefault="000F3A75"/>
    <w:p w14:paraId="6868ED86" w14:textId="77777777" w:rsidR="000F3A75" w:rsidRDefault="000F3A75"/>
    <w:p w14:paraId="1C6D2531" w14:textId="77777777" w:rsidR="000F3A75" w:rsidRDefault="000F3A75"/>
    <w:p w14:paraId="223897C7" w14:textId="77777777" w:rsidR="000F3A75" w:rsidRDefault="000F3A75"/>
    <w:p w14:paraId="7E1FE47C" w14:textId="73394F99" w:rsidR="00D90848" w:rsidRDefault="00D90848" w:rsidP="001C2FD1">
      <w:pPr>
        <w:pStyle w:val="NormalWeb"/>
        <w:shd w:val="clear" w:color="auto" w:fill="FFFFFF"/>
        <w:spacing w:before="120" w:after="120"/>
        <w:jc w:val="center"/>
        <w:rPr>
          <w:b/>
          <w:bCs/>
          <w:color w:val="202122"/>
        </w:rPr>
      </w:pPr>
      <w:bookmarkStart w:id="0" w:name="_Hlk57763369"/>
      <w:r w:rsidRPr="00D90848">
        <w:rPr>
          <w:b/>
          <w:bCs/>
          <w:color w:val="202122"/>
        </w:rPr>
        <w:lastRenderedPageBreak/>
        <w:t>Big Data for Managers</w:t>
      </w:r>
    </w:p>
    <w:p w14:paraId="70237200" w14:textId="007F4166" w:rsidR="000F3A75" w:rsidRPr="00C6547C" w:rsidRDefault="00D90848" w:rsidP="001C2FD1">
      <w:pPr>
        <w:pStyle w:val="NormalWeb"/>
        <w:shd w:val="clear" w:color="auto" w:fill="FFFFFF"/>
        <w:spacing w:before="120" w:after="120"/>
        <w:jc w:val="center"/>
        <w:rPr>
          <w:b/>
          <w:bCs/>
          <w:color w:val="202122"/>
        </w:rPr>
      </w:pPr>
      <w:r w:rsidRPr="00C6547C">
        <w:rPr>
          <w:b/>
          <w:bCs/>
          <w:color w:val="202122"/>
        </w:rPr>
        <w:t>Amazon</w:t>
      </w:r>
    </w:p>
    <w:p w14:paraId="1AD9597F" w14:textId="4050E676" w:rsidR="000F3A75" w:rsidRPr="00C6547C" w:rsidRDefault="0023411E" w:rsidP="001C2FD1">
      <w:pPr>
        <w:pStyle w:val="NormalWeb"/>
        <w:shd w:val="clear" w:color="auto" w:fill="FFFFFF"/>
        <w:spacing w:before="240" w:after="120"/>
        <w:ind w:firstLine="720"/>
        <w:rPr>
          <w:color w:val="202122"/>
        </w:rPr>
      </w:pPr>
      <w:r w:rsidRPr="00C6547C">
        <w:rPr>
          <w:color w:val="202122"/>
        </w:rPr>
        <w:t>Amazon is a technology company based in America. It is multinational and deals with cloud computing, artificial intelligence, e-commerce and digital streaming. It is considered a very influential force in the cultural and economic industry in the world. Amazon is one of the big five companies in the United States of America and is also the most valuable brand</w:t>
      </w:r>
      <w:r w:rsidR="001C2FD1">
        <w:rPr>
          <w:color w:val="202122"/>
        </w:rPr>
        <w:t xml:space="preserve"> (</w:t>
      </w:r>
      <w:proofErr w:type="spellStart"/>
      <w:r>
        <w:rPr>
          <w:color w:val="202122"/>
        </w:rPr>
        <w:t>Lotz</w:t>
      </w:r>
      <w:proofErr w:type="spellEnd"/>
      <w:r w:rsidR="00D90848">
        <w:rPr>
          <w:color w:val="202122"/>
        </w:rPr>
        <w:t xml:space="preserve"> &amp; </w:t>
      </w:r>
      <w:r>
        <w:rPr>
          <w:color w:val="202122"/>
        </w:rPr>
        <w:t>Amanda</w:t>
      </w:r>
      <w:r w:rsidR="00D90848">
        <w:rPr>
          <w:color w:val="202122"/>
        </w:rPr>
        <w:t>,</w:t>
      </w:r>
      <w:r>
        <w:rPr>
          <w:color w:val="202122"/>
        </w:rPr>
        <w:t xml:space="preserve"> 2019</w:t>
      </w:r>
      <w:r w:rsidR="001C2FD1">
        <w:rPr>
          <w:color w:val="202122"/>
        </w:rPr>
        <w:t>)</w:t>
      </w:r>
      <w:r>
        <w:rPr>
          <w:color w:val="202122"/>
        </w:rPr>
        <w:t xml:space="preserve">. </w:t>
      </w:r>
      <w:r w:rsidRPr="00C6547C">
        <w:rPr>
          <w:color w:val="202122"/>
        </w:rPr>
        <w:t>It started as a small online shopping for books but later enlarged and surpassed Walmart. It then became the most valuable retailer in the U.S.A</w:t>
      </w:r>
      <w:r w:rsidR="001C2FD1">
        <w:rPr>
          <w:color w:val="202122"/>
        </w:rPr>
        <w:t xml:space="preserve"> (</w:t>
      </w:r>
      <w:proofErr w:type="spellStart"/>
      <w:r w:rsidR="001C2FD1">
        <w:rPr>
          <w:color w:val="202122"/>
        </w:rPr>
        <w:t>Streitfeld</w:t>
      </w:r>
      <w:proofErr w:type="spellEnd"/>
      <w:r w:rsidR="00D90848">
        <w:rPr>
          <w:color w:val="202122"/>
        </w:rPr>
        <w:t xml:space="preserve"> et al.</w:t>
      </w:r>
      <w:r w:rsidR="001C2FD1">
        <w:rPr>
          <w:color w:val="202122"/>
        </w:rPr>
        <w:t>, 2015)</w:t>
      </w:r>
      <w:r w:rsidRPr="00C6547C">
        <w:rPr>
          <w:color w:val="202122"/>
        </w:rPr>
        <w:t xml:space="preserve">. </w:t>
      </w:r>
    </w:p>
    <w:p w14:paraId="1F4B1B68" w14:textId="77777777" w:rsidR="000F3A75" w:rsidRPr="00C6547C" w:rsidRDefault="0023411E" w:rsidP="000F3A75">
      <w:pPr>
        <w:pStyle w:val="NormalWeb"/>
        <w:shd w:val="clear" w:color="auto" w:fill="FFFFFF"/>
        <w:spacing w:before="120" w:after="120"/>
        <w:ind w:firstLine="720"/>
        <w:rPr>
          <w:color w:val="202122"/>
        </w:rPr>
      </w:pPr>
      <w:r w:rsidRPr="00C6547C">
        <w:rPr>
          <w:color w:val="202122"/>
        </w:rPr>
        <w:t xml:space="preserve">Amazon among other companies realized the big advantage of using Big Data and are trying their maximum best to milk out most profit from it. First, Amazon uses Big data to understand the market condition. It gives the company an inside view of the market needs, trends and a platform to study their competitors. The company also can study their customer's behaviour and know their interest hence knowing what to recommend to them. Secondly, Amazon takes advantage of Big Data to satisfy their customers. After analysis of the Big Data, the products and services liked by the customers can be identified. With this information, it is easier to know how to lure the customers and persuade them to buy goods with their likes and interest in your mind. This attention towards them can also increase their satisfaction. Thirdly, Big Data helps to increase sales. Critical analysis of Big Data creates a picture of how the market scenario is and the requirements needed by the customers. Amazon uses this information to create good and products needed to boost sales. Finally, Amazon uses Big Data to optimize costs. Analysis of Big Data helps Amazon understand which prices are favourable for customers. It then chooses the most optimum cost which will be of benefit to both the users and the customers. </w:t>
      </w:r>
    </w:p>
    <w:p w14:paraId="1F671616" w14:textId="0822B0A4" w:rsidR="000F3A75" w:rsidRPr="00C6547C" w:rsidRDefault="0023411E" w:rsidP="000F3A75">
      <w:pPr>
        <w:pStyle w:val="NormalWeb"/>
        <w:shd w:val="clear" w:color="auto" w:fill="FFFFFF"/>
        <w:spacing w:before="120" w:after="120"/>
        <w:ind w:firstLine="720"/>
        <w:rPr>
          <w:color w:val="202122"/>
        </w:rPr>
      </w:pPr>
      <w:r w:rsidRPr="00C6547C">
        <w:rPr>
          <w:color w:val="202122"/>
        </w:rPr>
        <w:lastRenderedPageBreak/>
        <w:t>The Big Data may seem to benefit the Amazon company but that is false. The company adds value to the customer's money also. This is because the products offered to the customer are at its best possible price</w:t>
      </w:r>
      <w:r w:rsidR="00D90848">
        <w:rPr>
          <w:color w:val="202122"/>
        </w:rPr>
        <w:t xml:space="preserve"> (</w:t>
      </w:r>
      <w:r>
        <w:rPr>
          <w:color w:val="202122"/>
        </w:rPr>
        <w:t>Harry</w:t>
      </w:r>
      <w:r w:rsidR="00D90848">
        <w:rPr>
          <w:color w:val="202122"/>
        </w:rPr>
        <w:t>,</w:t>
      </w:r>
      <w:r>
        <w:rPr>
          <w:color w:val="202122"/>
        </w:rPr>
        <w:t xml:space="preserve"> 2020)</w:t>
      </w:r>
      <w:r w:rsidR="00D90848">
        <w:rPr>
          <w:color w:val="202122"/>
        </w:rPr>
        <w:t>.</w:t>
      </w:r>
      <w:r w:rsidR="00EC564D">
        <w:rPr>
          <w:color w:val="202122"/>
        </w:rPr>
        <w:t xml:space="preserve"> </w:t>
      </w:r>
      <w:r w:rsidRPr="00C6547C">
        <w:rPr>
          <w:color w:val="202122"/>
        </w:rPr>
        <w:t xml:space="preserve">The products also arrives very fast due to the best transportation strategies. Amazon has also introduced Amazon Prime Air, a drone delivery system a very creative and efficient system. It is yet to be approved though. To keep check of its customers, Amazon ensures a buyer or seller has signed up at least once. This is to get feedback from customers and to help them in any way possible.  </w:t>
      </w:r>
    </w:p>
    <w:p w14:paraId="50C71166" w14:textId="77777777" w:rsidR="000F3A75" w:rsidRPr="00C6547C" w:rsidRDefault="0023411E" w:rsidP="00EC564D">
      <w:pPr>
        <w:shd w:val="clear" w:color="auto" w:fill="FFFFFF"/>
        <w:jc w:val="center"/>
        <w:rPr>
          <w:rFonts w:ascii="Times New Roman" w:eastAsia="Times New Roman" w:hAnsi="Times New Roman" w:cs="Times New Roman"/>
          <w:b/>
        </w:rPr>
      </w:pPr>
      <w:r w:rsidRPr="00C6547C">
        <w:rPr>
          <w:rFonts w:ascii="Times New Roman" w:eastAsia="Times New Roman" w:hAnsi="Times New Roman" w:cs="Times New Roman"/>
          <w:b/>
        </w:rPr>
        <w:t>7 v’s of the big data</w:t>
      </w:r>
    </w:p>
    <w:p w14:paraId="7FF353DD" w14:textId="77777777" w:rsidR="000F3A75" w:rsidRPr="00C6547C" w:rsidRDefault="0023411E" w:rsidP="000F3A75">
      <w:pPr>
        <w:shd w:val="clear" w:color="auto" w:fill="FFFFFF"/>
        <w:rPr>
          <w:rFonts w:ascii="Times New Roman" w:eastAsia="Times New Roman" w:hAnsi="Times New Roman" w:cs="Times New Roman"/>
          <w:b/>
        </w:rPr>
      </w:pPr>
      <w:r w:rsidRPr="00C6547C">
        <w:rPr>
          <w:rFonts w:ascii="Times New Roman" w:eastAsia="Times New Roman" w:hAnsi="Times New Roman" w:cs="Times New Roman"/>
          <w:b/>
        </w:rPr>
        <w:t>Volume</w:t>
      </w:r>
    </w:p>
    <w:p w14:paraId="34E52F03" w14:textId="77777777" w:rsidR="000F3A75" w:rsidRPr="00C6547C" w:rsidRDefault="0023411E" w:rsidP="000F3A75">
      <w:pPr>
        <w:shd w:val="clear" w:color="auto" w:fill="FFFFFF"/>
        <w:rPr>
          <w:rFonts w:ascii="Times New Roman" w:eastAsia="Times New Roman" w:hAnsi="Times New Roman" w:cs="Times New Roman"/>
        </w:rPr>
      </w:pPr>
      <w:r w:rsidRPr="00C6547C">
        <w:rPr>
          <w:rFonts w:ascii="Times New Roman" w:eastAsia="Times New Roman" w:hAnsi="Times New Roman" w:cs="Times New Roman"/>
        </w:rPr>
        <w:t xml:space="preserve">Amazon has propelled to the top of e-commerce due to the Big Data. The company uses Big Data to know the closest warehouse to the customer to reduce shipping cost. It also connects the manufacturers and monitors their inventory to ensure orders </w:t>
      </w:r>
      <w:r>
        <w:rPr>
          <w:rFonts w:ascii="Times New Roman" w:eastAsia="Times New Roman" w:hAnsi="Times New Roman" w:cs="Times New Roman"/>
        </w:rPr>
        <w:t>are</w:t>
      </w:r>
      <w:r w:rsidRPr="00C6547C">
        <w:rPr>
          <w:rFonts w:ascii="Times New Roman" w:eastAsia="Times New Roman" w:hAnsi="Times New Roman" w:cs="Times New Roman"/>
        </w:rPr>
        <w:t xml:space="preserve"> brought on time.</w:t>
      </w:r>
    </w:p>
    <w:p w14:paraId="574944F4" w14:textId="77777777" w:rsidR="000F3A75" w:rsidRPr="00C6547C" w:rsidRDefault="0023411E" w:rsidP="000F3A75">
      <w:pPr>
        <w:shd w:val="clear" w:color="auto" w:fill="FFFFFF"/>
        <w:rPr>
          <w:rFonts w:ascii="Times New Roman" w:eastAsia="Times New Roman" w:hAnsi="Times New Roman" w:cs="Times New Roman"/>
          <w:b/>
        </w:rPr>
      </w:pPr>
      <w:r w:rsidRPr="00C6547C">
        <w:rPr>
          <w:rFonts w:ascii="Times New Roman" w:eastAsia="Times New Roman" w:hAnsi="Times New Roman" w:cs="Times New Roman"/>
          <w:b/>
        </w:rPr>
        <w:t>Velocity</w:t>
      </w:r>
    </w:p>
    <w:p w14:paraId="30E72DB1" w14:textId="77777777" w:rsidR="000F3A75" w:rsidRPr="00C6547C" w:rsidRDefault="0023411E" w:rsidP="000F3A75">
      <w:pPr>
        <w:shd w:val="clear" w:color="auto" w:fill="FFFFFF"/>
        <w:rPr>
          <w:rFonts w:ascii="Times New Roman" w:eastAsia="Times New Roman" w:hAnsi="Times New Roman" w:cs="Times New Roman"/>
        </w:rPr>
      </w:pPr>
      <w:r w:rsidRPr="00C6547C">
        <w:rPr>
          <w:rFonts w:ascii="Times New Roman" w:eastAsia="Times New Roman" w:hAnsi="Times New Roman" w:cs="Times New Roman"/>
        </w:rPr>
        <w:t>This is how fast things are uploaded in social media. Amazon is an online shopping company mostly, products and goods need to be uploaded on the site for sell.</w:t>
      </w:r>
    </w:p>
    <w:p w14:paraId="2FD0AC1B" w14:textId="4F5E451C" w:rsidR="000F3A75" w:rsidRPr="00C6547C" w:rsidRDefault="00EC564D" w:rsidP="000F3A75">
      <w:pPr>
        <w:shd w:val="clear" w:color="auto" w:fill="FFFFFF"/>
        <w:rPr>
          <w:rFonts w:ascii="Times New Roman" w:eastAsia="Times New Roman" w:hAnsi="Times New Roman" w:cs="Times New Roman"/>
          <w:b/>
        </w:rPr>
      </w:pPr>
      <w:r>
        <w:rPr>
          <w:rFonts w:ascii="Times New Roman" w:eastAsia="Times New Roman" w:hAnsi="Times New Roman" w:cs="Times New Roman"/>
          <w:b/>
        </w:rPr>
        <w:t>V</w:t>
      </w:r>
      <w:r w:rsidR="0023411E" w:rsidRPr="00C6547C">
        <w:rPr>
          <w:rFonts w:ascii="Times New Roman" w:eastAsia="Times New Roman" w:hAnsi="Times New Roman" w:cs="Times New Roman"/>
          <w:b/>
        </w:rPr>
        <w:t>ariety</w:t>
      </w:r>
    </w:p>
    <w:p w14:paraId="73674240" w14:textId="77777777" w:rsidR="000F3A75" w:rsidRPr="00C6547C" w:rsidRDefault="0023411E" w:rsidP="000F3A75">
      <w:pPr>
        <w:shd w:val="clear" w:color="auto" w:fill="FFFFFF"/>
        <w:rPr>
          <w:rFonts w:ascii="Times New Roman" w:hAnsi="Times New Roman" w:cs="Times New Roman"/>
        </w:rPr>
      </w:pPr>
      <w:r w:rsidRPr="00C6547C">
        <w:rPr>
          <w:rFonts w:ascii="Times New Roman" w:hAnsi="Times New Roman" w:cs="Times New Roman"/>
        </w:rPr>
        <w:t>Amazon receives lots of data each day each from different customers with different taste in products. These data need to be analyzed and manipulated into a structure for easier understanding. Once deciphered it is easier for retailers to group the customers based on their interest and likes. This will help them when recommending goods to them.</w:t>
      </w:r>
    </w:p>
    <w:p w14:paraId="5B65852A" w14:textId="77777777" w:rsidR="000F3A75" w:rsidRPr="00C6547C" w:rsidRDefault="0023411E" w:rsidP="000F3A75">
      <w:pPr>
        <w:shd w:val="clear" w:color="auto" w:fill="FFFFFF"/>
        <w:rPr>
          <w:rFonts w:ascii="Times New Roman" w:hAnsi="Times New Roman" w:cs="Times New Roman"/>
          <w:b/>
        </w:rPr>
      </w:pPr>
      <w:r w:rsidRPr="00C6547C">
        <w:rPr>
          <w:rFonts w:ascii="Times New Roman" w:hAnsi="Times New Roman" w:cs="Times New Roman"/>
          <w:b/>
        </w:rPr>
        <w:t>Variability</w:t>
      </w:r>
    </w:p>
    <w:p w14:paraId="60B27618" w14:textId="77777777" w:rsidR="000F3A75" w:rsidRPr="00C6547C" w:rsidRDefault="0023411E" w:rsidP="000F3A75">
      <w:pPr>
        <w:shd w:val="clear" w:color="auto" w:fill="FFFFFF"/>
        <w:rPr>
          <w:rFonts w:ascii="Times New Roman" w:hAnsi="Times New Roman" w:cs="Times New Roman"/>
        </w:rPr>
      </w:pPr>
      <w:r w:rsidRPr="00C6547C">
        <w:rPr>
          <w:rFonts w:ascii="Times New Roman" w:hAnsi="Times New Roman" w:cs="Times New Roman"/>
        </w:rPr>
        <w:t xml:space="preserve">As the raw data keeps on being submitted, the interpretation and meaning of these data depend on the context. One word may have various meaning and it brings a challenge.  Therefore </w:t>
      </w:r>
      <w:r w:rsidRPr="00C6547C">
        <w:rPr>
          <w:rFonts w:ascii="Times New Roman" w:hAnsi="Times New Roman" w:cs="Times New Roman"/>
        </w:rPr>
        <w:lastRenderedPageBreak/>
        <w:t>new meanings are created and old ones are removed. This has helped Amazon which is willing to take full advantage of Big Data.</w:t>
      </w:r>
    </w:p>
    <w:p w14:paraId="39696EC1" w14:textId="77777777" w:rsidR="000F3A75" w:rsidRPr="00C6547C" w:rsidRDefault="0023411E" w:rsidP="000F3A75">
      <w:pPr>
        <w:shd w:val="clear" w:color="auto" w:fill="FFFFFF"/>
        <w:rPr>
          <w:rFonts w:ascii="Times New Roman" w:hAnsi="Times New Roman" w:cs="Times New Roman"/>
          <w:b/>
        </w:rPr>
      </w:pPr>
      <w:r w:rsidRPr="00C6547C">
        <w:rPr>
          <w:rFonts w:ascii="Times New Roman" w:hAnsi="Times New Roman" w:cs="Times New Roman"/>
          <w:b/>
        </w:rPr>
        <w:t>Veracity</w:t>
      </w:r>
    </w:p>
    <w:p w14:paraId="1CCABB81" w14:textId="77777777" w:rsidR="000F3A75" w:rsidRPr="00C6547C" w:rsidRDefault="0023411E" w:rsidP="000F3A75">
      <w:pPr>
        <w:shd w:val="clear" w:color="auto" w:fill="FFFFFF"/>
        <w:rPr>
          <w:rFonts w:ascii="Times New Roman" w:hAnsi="Times New Roman" w:cs="Times New Roman"/>
        </w:rPr>
      </w:pPr>
      <w:r w:rsidRPr="00C6547C">
        <w:rPr>
          <w:rFonts w:ascii="Times New Roman" w:hAnsi="Times New Roman" w:cs="Times New Roman"/>
        </w:rPr>
        <w:t>Veracity is all about making sure that the data collected is accurate and worthy. The quality of the data that Amazon receives and processes should give insightful information. Amazon ensures this done by hiring engineers who are very vigilant with their work.</w:t>
      </w:r>
    </w:p>
    <w:p w14:paraId="28881217" w14:textId="77777777" w:rsidR="000F3A75" w:rsidRPr="00C6547C" w:rsidRDefault="0023411E" w:rsidP="000F3A75">
      <w:pPr>
        <w:shd w:val="clear" w:color="auto" w:fill="FFFFFF"/>
        <w:rPr>
          <w:rFonts w:ascii="Times New Roman" w:hAnsi="Times New Roman" w:cs="Times New Roman"/>
          <w:b/>
        </w:rPr>
      </w:pPr>
      <w:r w:rsidRPr="00C6547C">
        <w:rPr>
          <w:rFonts w:ascii="Times New Roman" w:hAnsi="Times New Roman" w:cs="Times New Roman"/>
          <w:b/>
        </w:rPr>
        <w:t>Visualization</w:t>
      </w:r>
    </w:p>
    <w:p w14:paraId="072AC81D" w14:textId="77777777" w:rsidR="000F3A75" w:rsidRPr="00C6547C" w:rsidRDefault="0023411E" w:rsidP="000F3A75">
      <w:pPr>
        <w:shd w:val="clear" w:color="auto" w:fill="FFFFFF"/>
        <w:rPr>
          <w:rFonts w:ascii="Times New Roman" w:hAnsi="Times New Roman" w:cs="Times New Roman"/>
        </w:rPr>
      </w:pPr>
      <w:r w:rsidRPr="00C6547C">
        <w:rPr>
          <w:rFonts w:ascii="Times New Roman" w:hAnsi="Times New Roman" w:cs="Times New Roman"/>
        </w:rPr>
        <w:t>This is how data is presented to the management. With a huge inflow of data into the company every minute, these data should be arranged in a readable and accessible manner. The most understandable form for human consumption is graphical formats which are mostly used in Amazon.</w:t>
      </w:r>
    </w:p>
    <w:p w14:paraId="0F4BA627" w14:textId="77777777" w:rsidR="000F3A75" w:rsidRPr="00C6547C" w:rsidRDefault="0023411E" w:rsidP="000F3A75">
      <w:pPr>
        <w:shd w:val="clear" w:color="auto" w:fill="FFFFFF"/>
        <w:rPr>
          <w:rFonts w:ascii="Times New Roman" w:hAnsi="Times New Roman" w:cs="Times New Roman"/>
          <w:b/>
        </w:rPr>
      </w:pPr>
      <w:r w:rsidRPr="00C6547C">
        <w:rPr>
          <w:rFonts w:ascii="Times New Roman" w:hAnsi="Times New Roman" w:cs="Times New Roman"/>
          <w:b/>
        </w:rPr>
        <w:t>Value</w:t>
      </w:r>
    </w:p>
    <w:p w14:paraId="6431E0AF" w14:textId="77777777" w:rsidR="000F3A75" w:rsidRPr="00C6547C" w:rsidRDefault="0023411E" w:rsidP="000F3A75">
      <w:pPr>
        <w:shd w:val="clear" w:color="auto" w:fill="FFFFFF"/>
        <w:rPr>
          <w:rFonts w:ascii="Times New Roman" w:hAnsi="Times New Roman" w:cs="Times New Roman"/>
        </w:rPr>
      </w:pPr>
      <w:r w:rsidRPr="00C6547C">
        <w:rPr>
          <w:rFonts w:ascii="Times New Roman" w:hAnsi="Times New Roman" w:cs="Times New Roman"/>
        </w:rPr>
        <w:t>Value is the final stage in the big data. Every organization should acquire value after the efforts they have gone through. Amazon gets abundant value from its Big Data. This is shown from the way it has propelled to success from its use. This value benefits the company in many ways.</w:t>
      </w:r>
    </w:p>
    <w:p w14:paraId="68859474" w14:textId="5D8275E2" w:rsidR="000F3A75" w:rsidRPr="00C6547C" w:rsidRDefault="0023411E" w:rsidP="00EC564D">
      <w:pPr>
        <w:shd w:val="clear" w:color="auto" w:fill="FFFFFF"/>
        <w:jc w:val="center"/>
        <w:rPr>
          <w:rFonts w:ascii="Times New Roman" w:hAnsi="Times New Roman" w:cs="Times New Roman"/>
          <w:b/>
        </w:rPr>
      </w:pPr>
      <w:r w:rsidRPr="00C6547C">
        <w:rPr>
          <w:rFonts w:ascii="Times New Roman" w:hAnsi="Times New Roman" w:cs="Times New Roman"/>
          <w:b/>
        </w:rPr>
        <w:t xml:space="preserve">The </w:t>
      </w:r>
      <w:r w:rsidR="00EC564D" w:rsidRPr="00C6547C">
        <w:rPr>
          <w:rFonts w:ascii="Times New Roman" w:hAnsi="Times New Roman" w:cs="Times New Roman"/>
          <w:b/>
        </w:rPr>
        <w:t>Big Data Business Maturity Index</w:t>
      </w:r>
    </w:p>
    <w:p w14:paraId="679D2225" w14:textId="77777777" w:rsidR="000F3A75" w:rsidRPr="00C6547C" w:rsidRDefault="0023411E" w:rsidP="000F3A75">
      <w:pPr>
        <w:shd w:val="clear" w:color="auto" w:fill="FFFFFF"/>
        <w:rPr>
          <w:rFonts w:ascii="Times New Roman" w:hAnsi="Times New Roman" w:cs="Times New Roman"/>
        </w:rPr>
      </w:pPr>
      <w:r w:rsidRPr="00C6547C">
        <w:rPr>
          <w:rFonts w:ascii="Times New Roman" w:hAnsi="Times New Roman" w:cs="Times New Roman"/>
          <w:b/>
        </w:rPr>
        <w:t xml:space="preserve"> </w:t>
      </w:r>
      <w:r w:rsidRPr="00C6547C">
        <w:rPr>
          <w:rFonts w:ascii="Times New Roman" w:hAnsi="Times New Roman" w:cs="Times New Roman"/>
        </w:rPr>
        <w:t xml:space="preserve">Big Data Business Maturity Index is a framework used to figure out how an organization can effectively lever data and analytics to power the organization. BDBMI  has helped Amazon to continue with their Big Data journey and has also supported and guided into optimization and monetization phases. </w:t>
      </w:r>
    </w:p>
    <w:p w14:paraId="1233D6E3" w14:textId="0C903E9F" w:rsidR="000F3A75" w:rsidRPr="00C6547C" w:rsidRDefault="0023411E" w:rsidP="00EC564D">
      <w:pPr>
        <w:shd w:val="clear" w:color="auto" w:fill="FFFFFF"/>
        <w:jc w:val="center"/>
        <w:rPr>
          <w:rFonts w:ascii="Times New Roman" w:hAnsi="Times New Roman" w:cs="Times New Roman"/>
          <w:b/>
        </w:rPr>
      </w:pPr>
      <w:r w:rsidRPr="00C6547C">
        <w:rPr>
          <w:rFonts w:ascii="Times New Roman" w:hAnsi="Times New Roman" w:cs="Times New Roman"/>
          <w:b/>
        </w:rPr>
        <w:t xml:space="preserve">The </w:t>
      </w:r>
      <w:r w:rsidR="00EC564D" w:rsidRPr="00C6547C">
        <w:rPr>
          <w:rFonts w:ascii="Times New Roman" w:hAnsi="Times New Roman" w:cs="Times New Roman"/>
          <w:b/>
        </w:rPr>
        <w:t>Big Data Value Creation Model</w:t>
      </w:r>
    </w:p>
    <w:p w14:paraId="69C77617" w14:textId="77777777" w:rsidR="000F3A75" w:rsidRPr="00C6547C" w:rsidRDefault="0023411E" w:rsidP="000F3A75">
      <w:pPr>
        <w:shd w:val="clear" w:color="auto" w:fill="FFFFFF"/>
        <w:rPr>
          <w:rFonts w:ascii="Times New Roman" w:hAnsi="Times New Roman" w:cs="Times New Roman"/>
        </w:rPr>
      </w:pPr>
      <w:r w:rsidRPr="00C6547C">
        <w:rPr>
          <w:rFonts w:ascii="Times New Roman" w:hAnsi="Times New Roman" w:cs="Times New Roman"/>
        </w:rPr>
        <w:t xml:space="preserve">This explains how value can be acquired from big data. This depends on how the company can manipulate its data to create value. Amazon analyses its data to be able to </w:t>
      </w:r>
      <w:r w:rsidRPr="00C6547C">
        <w:rPr>
          <w:rFonts w:ascii="Times New Roman" w:hAnsi="Times New Roman" w:cs="Times New Roman"/>
        </w:rPr>
        <w:lastRenderedPageBreak/>
        <w:t>understand its customers hence provide a high view on their preference. It also helps to check their activities and behaviour. Value creation model has also enabled new product development, forecasting and prediction.</w:t>
      </w:r>
    </w:p>
    <w:p w14:paraId="240A2FF7" w14:textId="5DC2489E" w:rsidR="000F3A75" w:rsidRPr="00C6547C" w:rsidRDefault="0023411E" w:rsidP="00EC564D">
      <w:pPr>
        <w:shd w:val="clear" w:color="auto" w:fill="FFFFFF"/>
        <w:spacing w:after="60"/>
        <w:jc w:val="center"/>
        <w:rPr>
          <w:rFonts w:ascii="Times New Roman" w:eastAsia="Times New Roman" w:hAnsi="Times New Roman" w:cs="Times New Roman"/>
          <w:b/>
          <w:color w:val="202124"/>
        </w:rPr>
      </w:pPr>
      <w:r w:rsidRPr="00C6547C">
        <w:rPr>
          <w:rFonts w:ascii="Times New Roman" w:eastAsia="Times New Roman" w:hAnsi="Times New Roman" w:cs="Times New Roman"/>
          <w:b/>
          <w:color w:val="202124"/>
        </w:rPr>
        <w:t xml:space="preserve">Problems </w:t>
      </w:r>
      <w:r w:rsidR="00EC564D" w:rsidRPr="00C6547C">
        <w:rPr>
          <w:rFonts w:ascii="Times New Roman" w:eastAsia="Times New Roman" w:hAnsi="Times New Roman" w:cs="Times New Roman"/>
          <w:b/>
          <w:color w:val="202124"/>
        </w:rPr>
        <w:t xml:space="preserve">Faced </w:t>
      </w:r>
      <w:r w:rsidR="00EC564D">
        <w:rPr>
          <w:rFonts w:ascii="Times New Roman" w:eastAsia="Times New Roman" w:hAnsi="Times New Roman" w:cs="Times New Roman"/>
          <w:b/>
          <w:color w:val="202124"/>
        </w:rPr>
        <w:t>b</w:t>
      </w:r>
      <w:r w:rsidR="00EC564D" w:rsidRPr="00C6547C">
        <w:rPr>
          <w:rFonts w:ascii="Times New Roman" w:eastAsia="Times New Roman" w:hAnsi="Times New Roman" w:cs="Times New Roman"/>
          <w:b/>
          <w:color w:val="202124"/>
        </w:rPr>
        <w:t xml:space="preserve">y </w:t>
      </w:r>
      <w:r w:rsidRPr="00C6547C">
        <w:rPr>
          <w:rFonts w:ascii="Times New Roman" w:eastAsia="Times New Roman" w:hAnsi="Times New Roman" w:cs="Times New Roman"/>
          <w:b/>
          <w:color w:val="202124"/>
        </w:rPr>
        <w:t>Amazon</w:t>
      </w:r>
    </w:p>
    <w:p w14:paraId="35DEE7E1" w14:textId="6EA5D6B7" w:rsidR="000F3A75" w:rsidRPr="00C6547C" w:rsidRDefault="0023411E" w:rsidP="000F3A75">
      <w:pPr>
        <w:shd w:val="clear" w:color="auto" w:fill="FFFFFF"/>
        <w:spacing w:after="60"/>
        <w:rPr>
          <w:rFonts w:ascii="Times New Roman" w:hAnsi="Times New Roman" w:cs="Times New Roman"/>
          <w:b/>
          <w:bCs/>
          <w:color w:val="292929"/>
        </w:rPr>
      </w:pPr>
      <w:r w:rsidRPr="00C6547C">
        <w:rPr>
          <w:rFonts w:ascii="Times New Roman" w:hAnsi="Times New Roman" w:cs="Times New Roman"/>
          <w:b/>
          <w:bCs/>
          <w:color w:val="292929"/>
        </w:rPr>
        <w:t xml:space="preserve">People </w:t>
      </w:r>
      <w:r w:rsidR="00EC564D" w:rsidRPr="00C6547C">
        <w:rPr>
          <w:rFonts w:ascii="Times New Roman" w:hAnsi="Times New Roman" w:cs="Times New Roman"/>
          <w:b/>
          <w:bCs/>
          <w:color w:val="292929"/>
        </w:rPr>
        <w:t>Want to Touch, Smell and Get Their Items Immediately</w:t>
      </w:r>
    </w:p>
    <w:p w14:paraId="437271B6" w14:textId="77777777" w:rsidR="000F3A75" w:rsidRPr="00C6547C" w:rsidRDefault="0023411E" w:rsidP="000F3A75">
      <w:pPr>
        <w:shd w:val="clear" w:color="auto" w:fill="FFFFFF"/>
        <w:spacing w:after="60"/>
        <w:rPr>
          <w:rFonts w:ascii="Times New Roman" w:hAnsi="Times New Roman" w:cs="Times New Roman"/>
          <w:bCs/>
          <w:color w:val="292929"/>
        </w:rPr>
      </w:pPr>
      <w:r w:rsidRPr="00C6547C">
        <w:rPr>
          <w:rFonts w:ascii="Times New Roman" w:hAnsi="Times New Roman" w:cs="Times New Roman"/>
          <w:bCs/>
          <w:color w:val="292929"/>
        </w:rPr>
        <w:t>As other companies such as Walmart and Target joins in massively in the e-commerce the needs of the customers will never change. As a new wave of technology sets in, companies need to focus on what is not changing rather than what is changing. Most people needs are based on real and psychological need, for example, meals. Amazon has overcome this challenge by creating Amazon Go which answers to these needs.</w:t>
      </w:r>
    </w:p>
    <w:p w14:paraId="18813E31" w14:textId="3CD2A60B" w:rsidR="000F3A75" w:rsidRPr="00C6547C" w:rsidRDefault="0023411E" w:rsidP="000F3A75">
      <w:pPr>
        <w:shd w:val="clear" w:color="auto" w:fill="FFFFFF"/>
        <w:spacing w:after="60"/>
        <w:rPr>
          <w:rFonts w:ascii="Times New Roman" w:hAnsi="Times New Roman" w:cs="Times New Roman"/>
          <w:b/>
          <w:bCs/>
          <w:color w:val="292929"/>
        </w:rPr>
      </w:pPr>
      <w:r w:rsidRPr="00C6547C">
        <w:rPr>
          <w:rFonts w:ascii="Times New Roman" w:hAnsi="Times New Roman" w:cs="Times New Roman"/>
          <w:b/>
          <w:bCs/>
          <w:color w:val="292929"/>
        </w:rPr>
        <w:t xml:space="preserve">People </w:t>
      </w:r>
      <w:r w:rsidR="00EC564D" w:rsidRPr="00C6547C">
        <w:rPr>
          <w:rFonts w:ascii="Times New Roman" w:hAnsi="Times New Roman" w:cs="Times New Roman"/>
          <w:b/>
          <w:bCs/>
          <w:color w:val="292929"/>
        </w:rPr>
        <w:t>Do</w:t>
      </w:r>
      <w:r w:rsidR="00EC564D">
        <w:rPr>
          <w:rFonts w:ascii="Times New Roman" w:hAnsi="Times New Roman" w:cs="Times New Roman"/>
          <w:b/>
          <w:bCs/>
          <w:color w:val="292929"/>
        </w:rPr>
        <w:t xml:space="preserve"> Not</w:t>
      </w:r>
      <w:r w:rsidR="00EC564D" w:rsidRPr="00C6547C">
        <w:rPr>
          <w:rFonts w:ascii="Times New Roman" w:hAnsi="Times New Roman" w:cs="Times New Roman"/>
          <w:b/>
          <w:bCs/>
          <w:color w:val="292929"/>
        </w:rPr>
        <w:t xml:space="preserve"> Want to Wait Even A Single Day for Delivery</w:t>
      </w:r>
    </w:p>
    <w:p w14:paraId="313BA6EF" w14:textId="77777777" w:rsidR="000F3A75" w:rsidRPr="00C6547C" w:rsidRDefault="0023411E" w:rsidP="000F3A75">
      <w:pPr>
        <w:shd w:val="clear" w:color="auto" w:fill="FFFFFF"/>
        <w:spacing w:after="60"/>
        <w:rPr>
          <w:rFonts w:ascii="Times New Roman" w:hAnsi="Times New Roman" w:cs="Times New Roman"/>
          <w:bCs/>
          <w:color w:val="292929"/>
        </w:rPr>
      </w:pPr>
      <w:r w:rsidRPr="00C6547C">
        <w:rPr>
          <w:rFonts w:ascii="Times New Roman" w:hAnsi="Times New Roman" w:cs="Times New Roman"/>
          <w:bCs/>
          <w:color w:val="292929"/>
        </w:rPr>
        <w:t>Getting an item from a physical store can be sometimes exhausting and a lot of time is lost along the way. Due to this Amazon introduce Amazon Prime Air. This is a drone that can carry products of limited weight and deliver them safely to the customer. However, this project is not yet completed as there are some complication faces. These include; how to land in the right places, not on the dogs or wet grass getting sprinkled. Some adjustments are still being made to ensure the services will be effective and reliable.</w:t>
      </w:r>
    </w:p>
    <w:p w14:paraId="587FDD17" w14:textId="65A7D25F" w:rsidR="000F3A75" w:rsidRPr="00C6547C" w:rsidRDefault="0023411E" w:rsidP="000F3A75">
      <w:pPr>
        <w:shd w:val="clear" w:color="auto" w:fill="FFFFFF"/>
        <w:spacing w:after="60"/>
        <w:rPr>
          <w:rFonts w:ascii="Times New Roman" w:hAnsi="Times New Roman" w:cs="Times New Roman"/>
          <w:b/>
          <w:bCs/>
          <w:color w:val="292929"/>
        </w:rPr>
      </w:pPr>
      <w:r w:rsidRPr="00C6547C">
        <w:rPr>
          <w:rFonts w:ascii="Times New Roman" w:hAnsi="Times New Roman" w:cs="Times New Roman"/>
          <w:b/>
          <w:bCs/>
          <w:color w:val="292929"/>
        </w:rPr>
        <w:t xml:space="preserve">People </w:t>
      </w:r>
      <w:r w:rsidR="00EC564D" w:rsidRPr="00C6547C">
        <w:rPr>
          <w:rFonts w:ascii="Times New Roman" w:hAnsi="Times New Roman" w:cs="Times New Roman"/>
          <w:b/>
          <w:bCs/>
          <w:color w:val="292929"/>
        </w:rPr>
        <w:t>Like to Discover New and Beautiful Items (And Buy Them).</w:t>
      </w:r>
    </w:p>
    <w:p w14:paraId="3C519306" w14:textId="77777777" w:rsidR="000F3A75" w:rsidRPr="00C6547C" w:rsidRDefault="0023411E" w:rsidP="000F3A75">
      <w:pPr>
        <w:shd w:val="clear" w:color="auto" w:fill="FFFFFF"/>
        <w:spacing w:after="60"/>
        <w:rPr>
          <w:rFonts w:ascii="Times New Roman" w:hAnsi="Times New Roman" w:cs="Times New Roman"/>
          <w:bCs/>
          <w:color w:val="292929"/>
        </w:rPr>
      </w:pPr>
      <w:r w:rsidRPr="00C6547C">
        <w:rPr>
          <w:rFonts w:ascii="Times New Roman" w:hAnsi="Times New Roman" w:cs="Times New Roman"/>
          <w:bCs/>
          <w:color w:val="292929"/>
        </w:rPr>
        <w:t>When someone logs in to Amazon website they mostly intend to buy a specific item. However, they end up purchasing a couple more item soon after. Since packaging and shipment at Amazon come at a cost, customers prefer to get more items on one order. Amazon has created Amazon streams which are still being monitored to help customers buy items collectively.</w:t>
      </w:r>
    </w:p>
    <w:p w14:paraId="20821497" w14:textId="77777777" w:rsidR="000F3A75" w:rsidRPr="00C6547C" w:rsidRDefault="0023411E" w:rsidP="00EC564D">
      <w:pPr>
        <w:shd w:val="clear" w:color="auto" w:fill="FFFFFF"/>
        <w:spacing w:after="60"/>
        <w:jc w:val="center"/>
        <w:rPr>
          <w:rFonts w:ascii="Times New Roman" w:eastAsia="Times New Roman" w:hAnsi="Times New Roman" w:cs="Times New Roman"/>
          <w:b/>
          <w:color w:val="202124"/>
        </w:rPr>
      </w:pPr>
      <w:r w:rsidRPr="00C6547C">
        <w:rPr>
          <w:rFonts w:ascii="Times New Roman" w:eastAsia="Times New Roman" w:hAnsi="Times New Roman" w:cs="Times New Roman"/>
          <w:b/>
          <w:color w:val="202124"/>
        </w:rPr>
        <w:t>Recommendation</w:t>
      </w:r>
    </w:p>
    <w:p w14:paraId="30E51FB3" w14:textId="441CA594" w:rsidR="000F3A75" w:rsidRPr="00C6547C" w:rsidRDefault="0023411E" w:rsidP="00EC564D">
      <w:pPr>
        <w:shd w:val="clear" w:color="auto" w:fill="FFFFFF"/>
        <w:spacing w:after="60"/>
        <w:rPr>
          <w:rFonts w:ascii="Times New Roman" w:hAnsi="Times New Roman" w:cs="Times New Roman"/>
        </w:rPr>
      </w:pPr>
      <w:r w:rsidRPr="00C6547C">
        <w:rPr>
          <w:rFonts w:ascii="Times New Roman" w:hAnsi="Times New Roman" w:cs="Times New Roman"/>
        </w:rPr>
        <w:lastRenderedPageBreak/>
        <w:t>As other companies are starting to face the heat of competition, they may embrace some of their technique and strategies. For Amazon to be out of this situation they should start solving their problem using machine learning.</w:t>
      </w:r>
    </w:p>
    <w:p w14:paraId="60FDD4D1" w14:textId="62F3F576" w:rsidR="000F3A75" w:rsidRPr="00C6547C" w:rsidRDefault="00EC564D" w:rsidP="00EC564D">
      <w:pPr>
        <w:pStyle w:val="NormalWeb"/>
        <w:shd w:val="clear" w:color="auto" w:fill="FFFFFF"/>
        <w:spacing w:before="120" w:after="120"/>
        <w:jc w:val="center"/>
        <w:rPr>
          <w:b/>
        </w:rPr>
      </w:pPr>
      <w:r w:rsidRPr="00C6547C">
        <w:rPr>
          <w:b/>
        </w:rPr>
        <w:t>Netflix</w:t>
      </w:r>
    </w:p>
    <w:p w14:paraId="04DA3803" w14:textId="77777777" w:rsidR="000F3A75" w:rsidRPr="00C6547C" w:rsidRDefault="0023411E" w:rsidP="000F3A75">
      <w:pPr>
        <w:pStyle w:val="NormalWeb"/>
        <w:shd w:val="clear" w:color="auto" w:fill="FFFFFF"/>
        <w:spacing w:before="120" w:after="120"/>
        <w:rPr>
          <w:color w:val="202122"/>
        </w:rPr>
      </w:pPr>
      <w:r w:rsidRPr="00C6547C">
        <w:t>Netflix is a production company that provides a platform for top contents. The company offers a service whereby people subscribe to it. It then allows its customers to stream for films and television series. Netflix produces and distribute content all over the globe and is a member of the Motion Pictures Association.</w:t>
      </w:r>
      <w:r w:rsidRPr="00C6547C">
        <w:rPr>
          <w:color w:val="202122"/>
        </w:rPr>
        <w:t xml:space="preserve"> By market capitalization, Netflix is the largest media company.</w:t>
      </w:r>
    </w:p>
    <w:p w14:paraId="42A375A6" w14:textId="77777777" w:rsidR="000F3A75" w:rsidRPr="00C6547C" w:rsidRDefault="0023411E" w:rsidP="000F3A75">
      <w:pPr>
        <w:pStyle w:val="NormalWeb"/>
        <w:shd w:val="clear" w:color="auto" w:fill="FFFFFF"/>
        <w:spacing w:before="120" w:after="120"/>
        <w:rPr>
          <w:color w:val="202122"/>
        </w:rPr>
      </w:pPr>
      <w:r w:rsidRPr="00C6547C">
        <w:rPr>
          <w:color w:val="202122"/>
        </w:rPr>
        <w:t>Netflix uses Big Data by collecting data from first collecting data from their 150 million subscribers. It then analyses it and uses it to know their customers behaviour their likes and buying patterns. Netflix then uses this information to recommend TV shows and movies based on the preferences of their subscribers. From Big Data, Netflix can create a detailed profile for its clients. From their profile, the company discovers what shows were searched them most, which part was watched repeatedly and how long it takes for users to complete a show and so on. This has enabled Netflix to retain its massive subscribers since it searches and provides for them shows of their interest. Moreover, Netflix uses Big Data as a marketing strategy. 'House of Cards' a TV series was promoted by over ten different versions of the trailer.</w:t>
      </w:r>
    </w:p>
    <w:p w14:paraId="13E541BE" w14:textId="77777777" w:rsidR="000F3A75" w:rsidRPr="00C6547C" w:rsidRDefault="0023411E" w:rsidP="000F3A75">
      <w:pPr>
        <w:pStyle w:val="NormalWeb"/>
        <w:shd w:val="clear" w:color="auto" w:fill="FFFFFF"/>
        <w:spacing w:before="120" w:after="120"/>
        <w:rPr>
          <w:color w:val="202122"/>
        </w:rPr>
      </w:pPr>
      <w:r w:rsidRPr="00C6547C">
        <w:rPr>
          <w:color w:val="202122"/>
        </w:rPr>
        <w:t>The major benefit Netflix has achieved from using Big Data is the retention of customers. In 2009, Netflix paid a group of people who came up with the algorithm on how to recommend clients with a TV show based on their interest. This saved them with one billion dollars each year.</w:t>
      </w:r>
    </w:p>
    <w:p w14:paraId="5D17C0BB" w14:textId="77777777" w:rsidR="000F3A75" w:rsidRPr="00C6547C" w:rsidRDefault="0023411E" w:rsidP="00EC564D">
      <w:pPr>
        <w:pStyle w:val="NormalWeb"/>
        <w:shd w:val="clear" w:color="auto" w:fill="FFFFFF"/>
        <w:spacing w:before="120" w:after="120"/>
        <w:jc w:val="center"/>
        <w:rPr>
          <w:b/>
          <w:color w:val="202122"/>
        </w:rPr>
      </w:pPr>
      <w:r w:rsidRPr="00C6547C">
        <w:rPr>
          <w:b/>
          <w:color w:val="202122"/>
        </w:rPr>
        <w:t>7 v’s of Big Data</w:t>
      </w:r>
    </w:p>
    <w:p w14:paraId="7349B44D" w14:textId="77777777" w:rsidR="000F3A75" w:rsidRPr="00C6547C" w:rsidRDefault="0023411E" w:rsidP="000F3A75">
      <w:pPr>
        <w:pStyle w:val="NormalWeb"/>
        <w:shd w:val="clear" w:color="auto" w:fill="FFFFFF"/>
        <w:spacing w:before="120" w:after="120"/>
        <w:rPr>
          <w:b/>
          <w:color w:val="202122"/>
        </w:rPr>
      </w:pPr>
      <w:r w:rsidRPr="00C6547C">
        <w:rPr>
          <w:b/>
          <w:color w:val="202122"/>
        </w:rPr>
        <w:t>Volume</w:t>
      </w:r>
    </w:p>
    <w:p w14:paraId="6D96DD2A" w14:textId="77777777" w:rsidR="000F3A75" w:rsidRPr="00C6547C" w:rsidRDefault="0023411E" w:rsidP="000F3A75">
      <w:pPr>
        <w:pStyle w:val="NormalWeb"/>
        <w:shd w:val="clear" w:color="auto" w:fill="FFFFFF"/>
        <w:spacing w:before="120" w:after="120"/>
        <w:rPr>
          <w:color w:val="202122"/>
        </w:rPr>
      </w:pPr>
      <w:r w:rsidRPr="00C6547C">
        <w:rPr>
          <w:color w:val="202122"/>
        </w:rPr>
        <w:lastRenderedPageBreak/>
        <w:t>Volume defines big data as 'big'. With a large amount of data being created daily, gigabytes is not enough. Data is therefore stored in terms of zettabytes and yottabytes. Netflix uploads hours of videos each week and they require a lot of space for storage.</w:t>
      </w:r>
    </w:p>
    <w:p w14:paraId="4FAF8360" w14:textId="77777777" w:rsidR="000F3A75" w:rsidRPr="000F3A75" w:rsidRDefault="0023411E" w:rsidP="000F3A75">
      <w:pPr>
        <w:pStyle w:val="NormalWeb"/>
        <w:shd w:val="clear" w:color="auto" w:fill="FFFFFF"/>
        <w:spacing w:after="300"/>
        <w:textAlignment w:val="baseline"/>
        <w:rPr>
          <w:rStyle w:val="Strong"/>
          <w:b/>
          <w:bCs/>
          <w:color w:val="333333"/>
          <w:bdr w:val="none" w:sz="0" w:space="0" w:color="auto" w:frame="1"/>
        </w:rPr>
      </w:pPr>
      <w:bookmarkStart w:id="1" w:name="Variety"/>
      <w:bookmarkEnd w:id="1"/>
      <w:r w:rsidRPr="000F3A75">
        <w:rPr>
          <w:rStyle w:val="Strong"/>
          <w:b/>
          <w:caps w:val="0"/>
          <w:color w:val="333333"/>
          <w:bdr w:val="none" w:sz="0" w:space="0" w:color="auto" w:frame="1"/>
        </w:rPr>
        <w:t>Variety</w:t>
      </w:r>
    </w:p>
    <w:p w14:paraId="1B4FE21A" w14:textId="77777777" w:rsidR="000F3A75" w:rsidRPr="00C6547C" w:rsidRDefault="0023411E" w:rsidP="000F3A75">
      <w:pPr>
        <w:pStyle w:val="NormalWeb"/>
        <w:shd w:val="clear" w:color="auto" w:fill="FFFFFF"/>
        <w:spacing w:after="300"/>
        <w:textAlignment w:val="baseline"/>
        <w:rPr>
          <w:rStyle w:val="Strong"/>
          <w:b/>
          <w:bCs/>
          <w:color w:val="333333"/>
          <w:bdr w:val="none" w:sz="0" w:space="0" w:color="auto" w:frame="1"/>
        </w:rPr>
      </w:pPr>
      <w:r>
        <w:rPr>
          <w:rStyle w:val="Strong"/>
          <w:caps w:val="0"/>
          <w:color w:val="333333"/>
          <w:bdr w:val="none" w:sz="0" w:space="0" w:color="auto" w:frame="1"/>
        </w:rPr>
        <w:t>Va</w:t>
      </w:r>
      <w:r w:rsidRPr="00C6547C">
        <w:rPr>
          <w:rStyle w:val="Strong"/>
          <w:caps w:val="0"/>
          <w:color w:val="333333"/>
          <w:bdr w:val="none" w:sz="0" w:space="0" w:color="auto" w:frame="1"/>
        </w:rPr>
        <w:t xml:space="preserve">riety refers to different types of data sources. </w:t>
      </w:r>
      <w:r>
        <w:rPr>
          <w:rStyle w:val="Strong"/>
          <w:caps w:val="0"/>
          <w:color w:val="333333"/>
          <w:bdr w:val="none" w:sz="0" w:space="0" w:color="auto" w:frame="1"/>
        </w:rPr>
        <w:t>N</w:t>
      </w:r>
      <w:r w:rsidRPr="00C6547C">
        <w:rPr>
          <w:rStyle w:val="Strong"/>
          <w:caps w:val="0"/>
          <w:color w:val="333333"/>
          <w:bdr w:val="none" w:sz="0" w:space="0" w:color="auto" w:frame="1"/>
        </w:rPr>
        <w:t xml:space="preserve">etflix receives various data types each week. </w:t>
      </w:r>
      <w:r w:rsidR="00E60AA0">
        <w:rPr>
          <w:rStyle w:val="Strong"/>
          <w:caps w:val="0"/>
          <w:color w:val="333333"/>
          <w:bdr w:val="none" w:sz="0" w:space="0" w:color="auto" w:frame="1"/>
        </w:rPr>
        <w:t>T</w:t>
      </w:r>
      <w:r w:rsidRPr="00C6547C">
        <w:rPr>
          <w:rStyle w:val="Strong"/>
          <w:caps w:val="0"/>
          <w:color w:val="333333"/>
          <w:bdr w:val="none" w:sz="0" w:space="0" w:color="auto" w:frame="1"/>
        </w:rPr>
        <w:t>hey are in large quantities and it is hard for them to be grouped since they don’t have a specified set of rules to be classified into</w:t>
      </w:r>
      <w:r w:rsidRPr="00C6547C">
        <w:rPr>
          <w:rStyle w:val="Strong"/>
          <w:color w:val="333333"/>
          <w:bdr w:val="none" w:sz="0" w:space="0" w:color="auto" w:frame="1"/>
        </w:rPr>
        <w:t>.</w:t>
      </w:r>
    </w:p>
    <w:p w14:paraId="62A1CC52" w14:textId="77777777" w:rsidR="000F3A75" w:rsidRPr="00E60AA0" w:rsidRDefault="0023411E" w:rsidP="000F3A75">
      <w:pPr>
        <w:pStyle w:val="NormalWeb"/>
        <w:shd w:val="clear" w:color="auto" w:fill="FFFFFF"/>
        <w:spacing w:after="300"/>
        <w:textAlignment w:val="baseline"/>
        <w:rPr>
          <w:rStyle w:val="Strong"/>
          <w:b/>
          <w:bCs/>
          <w:color w:val="333333"/>
          <w:bdr w:val="none" w:sz="0" w:space="0" w:color="auto" w:frame="1"/>
        </w:rPr>
      </w:pPr>
      <w:r w:rsidRPr="00E60AA0">
        <w:rPr>
          <w:rStyle w:val="Strong"/>
          <w:b/>
          <w:color w:val="333333"/>
          <w:bdr w:val="none" w:sz="0" w:space="0" w:color="auto" w:frame="1"/>
        </w:rPr>
        <w:t>V</w:t>
      </w:r>
      <w:r w:rsidRPr="00E60AA0">
        <w:rPr>
          <w:rStyle w:val="Strong"/>
          <w:b/>
          <w:caps w:val="0"/>
          <w:color w:val="333333"/>
          <w:bdr w:val="none" w:sz="0" w:space="0" w:color="auto" w:frame="1"/>
        </w:rPr>
        <w:t>elocity</w:t>
      </w:r>
    </w:p>
    <w:p w14:paraId="74284D90" w14:textId="77777777" w:rsidR="000F3A75" w:rsidRPr="00C6547C" w:rsidRDefault="0023411E" w:rsidP="000F3A75">
      <w:pPr>
        <w:pStyle w:val="NormalWeb"/>
        <w:shd w:val="clear" w:color="auto" w:fill="FFFFFF"/>
        <w:spacing w:after="300"/>
        <w:textAlignment w:val="baseline"/>
        <w:rPr>
          <w:rStyle w:val="Strong"/>
          <w:b/>
          <w:bCs/>
          <w:color w:val="333333"/>
          <w:bdr w:val="none" w:sz="0" w:space="0" w:color="auto" w:frame="1"/>
        </w:rPr>
      </w:pPr>
      <w:r>
        <w:rPr>
          <w:rStyle w:val="Strong"/>
          <w:caps w:val="0"/>
          <w:color w:val="333333"/>
          <w:bdr w:val="none" w:sz="0" w:space="0" w:color="auto" w:frame="1"/>
        </w:rPr>
        <w:t>T</w:t>
      </w:r>
      <w:r w:rsidRPr="00C6547C">
        <w:rPr>
          <w:rStyle w:val="Strong"/>
          <w:caps w:val="0"/>
          <w:color w:val="333333"/>
          <w:bdr w:val="none" w:sz="0" w:space="0" w:color="auto" w:frame="1"/>
        </w:rPr>
        <w:t xml:space="preserve">his is the speed at which data can be analysed and accessed. </w:t>
      </w:r>
      <w:r>
        <w:rPr>
          <w:rStyle w:val="Strong"/>
          <w:caps w:val="0"/>
          <w:color w:val="333333"/>
          <w:bdr w:val="none" w:sz="0" w:space="0" w:color="auto" w:frame="1"/>
        </w:rPr>
        <w:t>N</w:t>
      </w:r>
      <w:r w:rsidRPr="00C6547C">
        <w:rPr>
          <w:rStyle w:val="Strong"/>
          <w:caps w:val="0"/>
          <w:color w:val="333333"/>
          <w:bdr w:val="none" w:sz="0" w:space="0" w:color="auto" w:frame="1"/>
        </w:rPr>
        <w:t xml:space="preserve">etflix uploads hours of videos each week and at the same time millions of people are streaming online. </w:t>
      </w:r>
      <w:r>
        <w:rPr>
          <w:rStyle w:val="Strong"/>
          <w:caps w:val="0"/>
          <w:color w:val="333333"/>
          <w:bdr w:val="none" w:sz="0" w:space="0" w:color="auto" w:frame="1"/>
        </w:rPr>
        <w:t>T</w:t>
      </w:r>
      <w:r w:rsidRPr="00C6547C">
        <w:rPr>
          <w:rStyle w:val="Strong"/>
          <w:caps w:val="0"/>
          <w:color w:val="333333"/>
          <w:bdr w:val="none" w:sz="0" w:space="0" w:color="auto" w:frame="1"/>
        </w:rPr>
        <w:t>he velocity of the shows should be fast to ensure they are accessible as soon as possible</w:t>
      </w:r>
      <w:r w:rsidRPr="00C6547C">
        <w:rPr>
          <w:rStyle w:val="Strong"/>
          <w:color w:val="333333"/>
          <w:bdr w:val="none" w:sz="0" w:space="0" w:color="auto" w:frame="1"/>
        </w:rPr>
        <w:t>.</w:t>
      </w:r>
    </w:p>
    <w:p w14:paraId="49347D1B" w14:textId="77777777" w:rsidR="000F3A75" w:rsidRPr="00E60AA0" w:rsidRDefault="0023411E" w:rsidP="000F3A75">
      <w:pPr>
        <w:pStyle w:val="NormalWeb"/>
        <w:shd w:val="clear" w:color="auto" w:fill="FFFFFF"/>
        <w:spacing w:after="300"/>
        <w:textAlignment w:val="baseline"/>
        <w:rPr>
          <w:rStyle w:val="Strong"/>
          <w:b/>
          <w:bCs/>
          <w:color w:val="333333"/>
          <w:bdr w:val="none" w:sz="0" w:space="0" w:color="auto" w:frame="1"/>
        </w:rPr>
      </w:pPr>
      <w:r w:rsidRPr="00E60AA0">
        <w:rPr>
          <w:rStyle w:val="Strong"/>
          <w:b/>
          <w:caps w:val="0"/>
          <w:color w:val="333333"/>
          <w:bdr w:val="none" w:sz="0" w:space="0" w:color="auto" w:frame="1"/>
        </w:rPr>
        <w:t>Variability</w:t>
      </w:r>
    </w:p>
    <w:p w14:paraId="7DB04EF2" w14:textId="77777777" w:rsidR="000F3A75" w:rsidRPr="00C6547C" w:rsidRDefault="0023411E" w:rsidP="000F3A75">
      <w:pPr>
        <w:pStyle w:val="NormalWeb"/>
        <w:shd w:val="clear" w:color="auto" w:fill="FFFFFF"/>
        <w:spacing w:after="300"/>
        <w:textAlignment w:val="baseline"/>
        <w:rPr>
          <w:rStyle w:val="Strong"/>
          <w:b/>
          <w:bCs/>
          <w:color w:val="333333"/>
          <w:bdr w:val="none" w:sz="0" w:space="0" w:color="auto" w:frame="1"/>
        </w:rPr>
      </w:pPr>
      <w:r w:rsidRPr="00C6547C">
        <w:rPr>
          <w:rStyle w:val="Strong"/>
          <w:caps w:val="0"/>
          <w:color w:val="333333"/>
          <w:bdr w:val="none" w:sz="0" w:space="0" w:color="auto" w:frame="1"/>
        </w:rPr>
        <w:t>Variability refers to the constantly changing nature of the data. Netflix</w:t>
      </w:r>
      <w:r w:rsidRPr="00C6547C">
        <w:rPr>
          <w:rStyle w:val="Strong"/>
          <w:color w:val="333333"/>
          <w:bdr w:val="none" w:sz="0" w:space="0" w:color="auto" w:frame="1"/>
        </w:rPr>
        <w:t xml:space="preserve"> </w:t>
      </w:r>
      <w:r w:rsidRPr="00C6547C">
        <w:rPr>
          <w:rStyle w:val="Strong"/>
          <w:caps w:val="0"/>
          <w:color w:val="333333"/>
          <w:bdr w:val="none" w:sz="0" w:space="0" w:color="auto" w:frame="1"/>
        </w:rPr>
        <w:t>interprets and understands the correct meaning of its raw data hence its variability</w:t>
      </w:r>
      <w:bookmarkStart w:id="2" w:name="Veracity"/>
      <w:bookmarkEnd w:id="2"/>
      <w:r w:rsidRPr="00C6547C">
        <w:rPr>
          <w:rStyle w:val="Strong"/>
          <w:caps w:val="0"/>
          <w:color w:val="333333"/>
          <w:bdr w:val="none" w:sz="0" w:space="0" w:color="auto" w:frame="1"/>
        </w:rPr>
        <w:t xml:space="preserve"> is very low.</w:t>
      </w:r>
    </w:p>
    <w:p w14:paraId="6FD18775" w14:textId="77777777" w:rsidR="000F3A75" w:rsidRPr="00E60AA0" w:rsidRDefault="0023411E" w:rsidP="000F3A75">
      <w:pPr>
        <w:pStyle w:val="NormalWeb"/>
        <w:shd w:val="clear" w:color="auto" w:fill="FFFFFF"/>
        <w:spacing w:after="300"/>
        <w:textAlignment w:val="baseline"/>
        <w:rPr>
          <w:rStyle w:val="Strong"/>
          <w:b/>
          <w:bCs/>
          <w:color w:val="333333"/>
          <w:bdr w:val="none" w:sz="0" w:space="0" w:color="auto" w:frame="1"/>
        </w:rPr>
      </w:pPr>
      <w:r w:rsidRPr="00E60AA0">
        <w:rPr>
          <w:rStyle w:val="Strong"/>
          <w:b/>
          <w:caps w:val="0"/>
          <w:color w:val="333333"/>
          <w:bdr w:val="none" w:sz="0" w:space="0" w:color="auto" w:frame="1"/>
        </w:rPr>
        <w:t>Veracity</w:t>
      </w:r>
    </w:p>
    <w:p w14:paraId="544682EC" w14:textId="77777777" w:rsidR="000F3A75" w:rsidRPr="00C6547C" w:rsidRDefault="0023411E" w:rsidP="000F3A75">
      <w:pPr>
        <w:pStyle w:val="NormalWeb"/>
        <w:shd w:val="clear" w:color="auto" w:fill="FFFFFF"/>
        <w:spacing w:after="300"/>
        <w:textAlignment w:val="baseline"/>
        <w:rPr>
          <w:rStyle w:val="Strong"/>
          <w:b/>
          <w:bCs/>
          <w:color w:val="333333"/>
          <w:bdr w:val="none" w:sz="0" w:space="0" w:color="auto" w:frame="1"/>
        </w:rPr>
      </w:pPr>
      <w:r w:rsidRPr="00C6547C">
        <w:rPr>
          <w:rStyle w:val="Strong"/>
          <w:caps w:val="0"/>
          <w:color w:val="333333"/>
          <w:bdr w:val="none" w:sz="0" w:space="0" w:color="auto" w:frame="1"/>
        </w:rPr>
        <w:t>Veracity is making sure the data you have is accurate and it also entails keeping bad data away from the company system. The company, Netflix then receives and process the trustworthy data which is of good quality. This can be proven as the quality of Netflix is always on point.</w:t>
      </w:r>
    </w:p>
    <w:p w14:paraId="30197579" w14:textId="77777777" w:rsidR="000F3A75" w:rsidRPr="00E60AA0" w:rsidRDefault="0023411E" w:rsidP="000F3A75">
      <w:pPr>
        <w:pStyle w:val="NormalWeb"/>
        <w:shd w:val="clear" w:color="auto" w:fill="FFFFFF"/>
        <w:spacing w:after="300"/>
        <w:textAlignment w:val="baseline"/>
        <w:rPr>
          <w:rStyle w:val="Strong"/>
          <w:b/>
          <w:bCs/>
          <w:color w:val="333333"/>
          <w:bdr w:val="none" w:sz="0" w:space="0" w:color="auto" w:frame="1"/>
        </w:rPr>
      </w:pPr>
      <w:r w:rsidRPr="00E60AA0">
        <w:rPr>
          <w:rStyle w:val="Strong"/>
          <w:b/>
          <w:caps w:val="0"/>
          <w:color w:val="333333"/>
          <w:bdr w:val="none" w:sz="0" w:space="0" w:color="auto" w:frame="1"/>
        </w:rPr>
        <w:t>Visualization</w:t>
      </w:r>
    </w:p>
    <w:p w14:paraId="5BBC5F59" w14:textId="77777777" w:rsidR="000F3A75" w:rsidRPr="00C6547C" w:rsidRDefault="0023411E" w:rsidP="000F3A75">
      <w:pPr>
        <w:pStyle w:val="NormalWeb"/>
        <w:shd w:val="clear" w:color="auto" w:fill="FFFFFF"/>
        <w:spacing w:after="300"/>
        <w:textAlignment w:val="baseline"/>
        <w:rPr>
          <w:rStyle w:val="Strong"/>
          <w:bCs/>
          <w:color w:val="333333"/>
          <w:bdr w:val="none" w:sz="0" w:space="0" w:color="auto" w:frame="1"/>
        </w:rPr>
      </w:pPr>
      <w:r w:rsidRPr="00C6547C">
        <w:rPr>
          <w:rStyle w:val="Strong"/>
          <w:caps w:val="0"/>
          <w:color w:val="333333"/>
          <w:bdr w:val="none" w:sz="0" w:space="0" w:color="auto" w:frame="1"/>
        </w:rPr>
        <w:lastRenderedPageBreak/>
        <w:t>This is how data is to be presented to the management. It should be in an understandable, accessible and readable form. Netflix receives data that has been sorted out, compared and put into perspective. Its team needs only to focus on decision making afterwards</w:t>
      </w:r>
      <w:r w:rsidRPr="00C6547C">
        <w:rPr>
          <w:rStyle w:val="Strong"/>
          <w:color w:val="333333"/>
          <w:bdr w:val="none" w:sz="0" w:space="0" w:color="auto" w:frame="1"/>
        </w:rPr>
        <w:t>.</w:t>
      </w:r>
    </w:p>
    <w:p w14:paraId="64A2C29B" w14:textId="77777777" w:rsidR="000F3A75" w:rsidRPr="00E60AA0" w:rsidRDefault="0023411E" w:rsidP="000F3A75">
      <w:pPr>
        <w:pStyle w:val="NormalWeb"/>
        <w:shd w:val="clear" w:color="auto" w:fill="FFFFFF"/>
        <w:spacing w:after="300"/>
        <w:textAlignment w:val="baseline"/>
        <w:rPr>
          <w:rStyle w:val="Strong"/>
          <w:b/>
          <w:bCs/>
          <w:color w:val="333333"/>
          <w:bdr w:val="none" w:sz="0" w:space="0" w:color="auto" w:frame="1"/>
        </w:rPr>
      </w:pPr>
      <w:r w:rsidRPr="00E60AA0">
        <w:rPr>
          <w:rStyle w:val="Strong"/>
          <w:b/>
          <w:caps w:val="0"/>
          <w:color w:val="333333"/>
          <w:bdr w:val="none" w:sz="0" w:space="0" w:color="auto" w:frame="1"/>
        </w:rPr>
        <w:t>Value</w:t>
      </w:r>
    </w:p>
    <w:p w14:paraId="53109604" w14:textId="77777777" w:rsidR="000F3A75" w:rsidRPr="00C6547C" w:rsidRDefault="0023411E" w:rsidP="000F3A75">
      <w:pPr>
        <w:pStyle w:val="NormalWeb"/>
        <w:shd w:val="clear" w:color="auto" w:fill="FFFFFF"/>
        <w:spacing w:after="300"/>
        <w:textAlignment w:val="baseline"/>
        <w:rPr>
          <w:rStyle w:val="Strong"/>
          <w:b/>
          <w:bCs/>
          <w:color w:val="333333"/>
          <w:bdr w:val="none" w:sz="0" w:space="0" w:color="auto" w:frame="1"/>
        </w:rPr>
      </w:pPr>
      <w:r w:rsidRPr="00C6547C">
        <w:rPr>
          <w:rStyle w:val="Strong"/>
          <w:caps w:val="0"/>
          <w:color w:val="333333"/>
          <w:bdr w:val="none" w:sz="0" w:space="0" w:color="auto" w:frame="1"/>
        </w:rPr>
        <w:t>Netflix uses approximately 1 GB of data per hour for a stream of standard definition video which is less compared to an HD video which uses about 3GB. Watching a show while online costs the same as downloading and watching it later</w:t>
      </w:r>
      <w:r w:rsidRPr="00C6547C">
        <w:rPr>
          <w:rStyle w:val="Strong"/>
          <w:color w:val="333333"/>
          <w:bdr w:val="none" w:sz="0" w:space="0" w:color="auto" w:frame="1"/>
        </w:rPr>
        <w:t>.</w:t>
      </w:r>
    </w:p>
    <w:p w14:paraId="3E57EBE6" w14:textId="7CBD2AE7" w:rsidR="000F3A75" w:rsidRPr="00E60AA0" w:rsidRDefault="0023411E" w:rsidP="00EC564D">
      <w:pPr>
        <w:pStyle w:val="NormalWeb"/>
        <w:shd w:val="clear" w:color="auto" w:fill="FFFFFF"/>
        <w:spacing w:after="300"/>
        <w:jc w:val="center"/>
        <w:textAlignment w:val="baseline"/>
        <w:rPr>
          <w:rStyle w:val="Strong"/>
          <w:b/>
          <w:bCs/>
          <w:color w:val="333333"/>
          <w:bdr w:val="none" w:sz="0" w:space="0" w:color="auto" w:frame="1"/>
        </w:rPr>
      </w:pPr>
      <w:r w:rsidRPr="00E60AA0">
        <w:rPr>
          <w:rStyle w:val="Strong"/>
          <w:b/>
          <w:caps w:val="0"/>
          <w:color w:val="333333"/>
          <w:bdr w:val="none" w:sz="0" w:space="0" w:color="auto" w:frame="1"/>
        </w:rPr>
        <w:t xml:space="preserve">Big </w:t>
      </w:r>
      <w:r w:rsidR="00EC564D" w:rsidRPr="00E60AA0">
        <w:rPr>
          <w:rStyle w:val="Strong"/>
          <w:b/>
          <w:caps w:val="0"/>
          <w:color w:val="333333"/>
          <w:bdr w:val="none" w:sz="0" w:space="0" w:color="auto" w:frame="1"/>
        </w:rPr>
        <w:t>Data Business Maturity Index</w:t>
      </w:r>
    </w:p>
    <w:p w14:paraId="4E01A53B" w14:textId="77777777" w:rsidR="000F3A75" w:rsidRPr="00C6547C" w:rsidRDefault="0023411E" w:rsidP="000F3A75">
      <w:pPr>
        <w:pStyle w:val="NormalWeb"/>
        <w:shd w:val="clear" w:color="auto" w:fill="FFFFFF"/>
        <w:spacing w:after="300"/>
        <w:textAlignment w:val="baseline"/>
        <w:rPr>
          <w:rStyle w:val="Strong"/>
          <w:b/>
          <w:bCs/>
          <w:color w:val="333333"/>
          <w:bdr w:val="none" w:sz="0" w:space="0" w:color="auto" w:frame="1"/>
        </w:rPr>
      </w:pPr>
      <w:r w:rsidRPr="00C6547C">
        <w:rPr>
          <w:rStyle w:val="Strong"/>
          <w:caps w:val="0"/>
          <w:color w:val="333333"/>
          <w:bdr w:val="none" w:sz="0" w:space="0" w:color="auto" w:frame="1"/>
        </w:rPr>
        <w:t>Netflix success comes from combining detailed show characteristic data and viewer behavioural data with machine learning.  This can make predictions of what the viewer might want to watch. Netflix follows these steps to gain success. Begins with a targeted use case. It based on the ability to retain viewers by improved viewer engagement. It then creates an analytic viewer profile to capture the characteristics of the show of the viewer and the viewing pattern. Machine learning also helps Netflix gain its popularity and rise to success.</w:t>
      </w:r>
    </w:p>
    <w:p w14:paraId="302C97A2" w14:textId="6470BA6A" w:rsidR="000F3A75" w:rsidRPr="00E60AA0" w:rsidRDefault="0023411E" w:rsidP="00EC564D">
      <w:pPr>
        <w:pStyle w:val="NormalWeb"/>
        <w:shd w:val="clear" w:color="auto" w:fill="FFFFFF"/>
        <w:spacing w:after="300"/>
        <w:jc w:val="center"/>
        <w:textAlignment w:val="baseline"/>
        <w:rPr>
          <w:rStyle w:val="Strong"/>
          <w:b/>
          <w:bCs/>
          <w:color w:val="333333"/>
          <w:bdr w:val="none" w:sz="0" w:space="0" w:color="auto" w:frame="1"/>
        </w:rPr>
      </w:pPr>
      <w:r w:rsidRPr="00E60AA0">
        <w:rPr>
          <w:rStyle w:val="Strong"/>
          <w:b/>
          <w:caps w:val="0"/>
          <w:color w:val="333333"/>
          <w:bdr w:val="none" w:sz="0" w:space="0" w:color="auto" w:frame="1"/>
        </w:rPr>
        <w:t xml:space="preserve">Big </w:t>
      </w:r>
      <w:r w:rsidR="00EC564D" w:rsidRPr="00E60AA0">
        <w:rPr>
          <w:rStyle w:val="Strong"/>
          <w:b/>
          <w:caps w:val="0"/>
          <w:color w:val="333333"/>
          <w:bdr w:val="none" w:sz="0" w:space="0" w:color="auto" w:frame="1"/>
        </w:rPr>
        <w:t>Data Value Creation Model</w:t>
      </w:r>
    </w:p>
    <w:p w14:paraId="39C1FB77" w14:textId="77777777" w:rsidR="000F3A75" w:rsidRPr="00C6547C" w:rsidRDefault="0023411E" w:rsidP="000F3A75">
      <w:pPr>
        <w:pStyle w:val="NormalWeb"/>
        <w:shd w:val="clear" w:color="auto" w:fill="FFFFFF"/>
        <w:spacing w:after="300"/>
        <w:textAlignment w:val="baseline"/>
        <w:rPr>
          <w:rStyle w:val="Strong"/>
          <w:b/>
          <w:bCs/>
          <w:color w:val="333333"/>
          <w:bdr w:val="none" w:sz="0" w:space="0" w:color="auto" w:frame="1"/>
        </w:rPr>
      </w:pPr>
      <w:r w:rsidRPr="00C6547C">
        <w:rPr>
          <w:rStyle w:val="Strong"/>
          <w:caps w:val="0"/>
          <w:color w:val="333333"/>
          <w:bdr w:val="none" w:sz="0" w:space="0" w:color="auto" w:frame="1"/>
        </w:rPr>
        <w:t xml:space="preserve">Netflix creates value by providing a convenient and easier way for viewers to watch its content. People no longer have to leave the comfort of their homes to buy DVDs and cd players to get entertained. They can just sit and watch their favourites shows and movies at home. </w:t>
      </w:r>
    </w:p>
    <w:p w14:paraId="61D8E75C" w14:textId="77777777" w:rsidR="000F3A75" w:rsidRPr="00E60AA0" w:rsidRDefault="0023411E" w:rsidP="00EC564D">
      <w:pPr>
        <w:pStyle w:val="NormalWeb"/>
        <w:shd w:val="clear" w:color="auto" w:fill="FFFFFF"/>
        <w:spacing w:after="300"/>
        <w:jc w:val="center"/>
        <w:textAlignment w:val="baseline"/>
        <w:rPr>
          <w:rStyle w:val="Strong"/>
          <w:b/>
          <w:bCs/>
          <w:color w:val="333333"/>
          <w:bdr w:val="none" w:sz="0" w:space="0" w:color="auto" w:frame="1"/>
        </w:rPr>
      </w:pPr>
      <w:r w:rsidRPr="00E60AA0">
        <w:rPr>
          <w:rStyle w:val="Strong"/>
          <w:b/>
          <w:caps w:val="0"/>
          <w:color w:val="333333"/>
          <w:bdr w:val="none" w:sz="0" w:space="0" w:color="auto" w:frame="1"/>
        </w:rPr>
        <w:t>Problems faced by Netflix.</w:t>
      </w:r>
    </w:p>
    <w:p w14:paraId="59309A2C" w14:textId="77777777" w:rsidR="000F3A75" w:rsidRPr="00EC564D" w:rsidRDefault="0023411E" w:rsidP="00EC564D">
      <w:pPr>
        <w:pStyle w:val="NormalWeb"/>
        <w:shd w:val="clear" w:color="auto" w:fill="FFFFFF"/>
        <w:spacing w:after="300"/>
        <w:textAlignment w:val="baseline"/>
        <w:rPr>
          <w:b/>
          <w:bCs/>
        </w:rPr>
      </w:pPr>
      <w:r w:rsidRPr="00EC564D">
        <w:rPr>
          <w:b/>
          <w:bCs/>
        </w:rPr>
        <w:t>Competition</w:t>
      </w:r>
    </w:p>
    <w:p w14:paraId="38977D73" w14:textId="77777777" w:rsidR="000F3A75" w:rsidRPr="00C6547C" w:rsidRDefault="0023411E" w:rsidP="000F3A75">
      <w:pPr>
        <w:pStyle w:val="NormalWeb"/>
        <w:shd w:val="clear" w:color="auto" w:fill="FFFFFF"/>
        <w:spacing w:after="300"/>
        <w:textAlignment w:val="baseline"/>
      </w:pPr>
      <w:r w:rsidRPr="00C6547C">
        <w:lastRenderedPageBreak/>
        <w:t>Netflix is facing tough competition from Amazon. Amazon Prime Air has about 150 million subscribers and the number has kept on rising in the past two years after it started releasing its original creations.</w:t>
      </w:r>
    </w:p>
    <w:p w14:paraId="26B47B19" w14:textId="77777777" w:rsidR="000F3A75" w:rsidRPr="00EC564D" w:rsidRDefault="0023411E" w:rsidP="000F3A75">
      <w:pPr>
        <w:pStyle w:val="NormalWeb"/>
        <w:shd w:val="clear" w:color="auto" w:fill="FFFFFF"/>
        <w:spacing w:after="300"/>
        <w:textAlignment w:val="baseline"/>
        <w:rPr>
          <w:b/>
          <w:bCs/>
        </w:rPr>
      </w:pPr>
      <w:r w:rsidRPr="00EC564D">
        <w:rPr>
          <w:b/>
          <w:bCs/>
        </w:rPr>
        <w:t>Loss of subscribers</w:t>
      </w:r>
    </w:p>
    <w:p w14:paraId="74E32B25" w14:textId="1700FE95" w:rsidR="000F3A75" w:rsidRPr="00C6547C" w:rsidRDefault="0023411E" w:rsidP="000F3A75">
      <w:pPr>
        <w:pStyle w:val="NormalWeb"/>
        <w:shd w:val="clear" w:color="auto" w:fill="FFFFFF"/>
        <w:spacing w:after="300"/>
        <w:textAlignment w:val="baseline"/>
      </w:pPr>
      <w:r w:rsidRPr="00C6547C">
        <w:t xml:space="preserve">Netflix lost a noticeable </w:t>
      </w:r>
      <w:r w:rsidR="00EC564D" w:rsidRPr="00C6547C">
        <w:t>number</w:t>
      </w:r>
      <w:r w:rsidRPr="00C6547C">
        <w:t xml:space="preserve"> of subscribers after some of its best shows such as Friends and the Office were removed.</w:t>
      </w:r>
    </w:p>
    <w:p w14:paraId="49FB2C11" w14:textId="4C442436" w:rsidR="000F3A75" w:rsidRPr="00C6547C" w:rsidRDefault="0023411E" w:rsidP="00EC564D">
      <w:pPr>
        <w:pStyle w:val="NormalWeb"/>
        <w:shd w:val="clear" w:color="auto" w:fill="FFFFFF"/>
        <w:spacing w:after="300"/>
        <w:jc w:val="center"/>
        <w:textAlignment w:val="baseline"/>
        <w:rPr>
          <w:b/>
        </w:rPr>
      </w:pPr>
      <w:r w:rsidRPr="00C6547C">
        <w:rPr>
          <w:b/>
        </w:rPr>
        <w:t>Recommendation</w:t>
      </w:r>
    </w:p>
    <w:p w14:paraId="43D66B4E" w14:textId="77777777" w:rsidR="000F3A75" w:rsidRPr="00C6547C" w:rsidRDefault="0023411E" w:rsidP="000F3A75">
      <w:pPr>
        <w:pStyle w:val="NormalWeb"/>
        <w:shd w:val="clear" w:color="auto" w:fill="FFFFFF"/>
        <w:spacing w:after="300"/>
        <w:textAlignment w:val="baseline"/>
        <w:rPr>
          <w:rStyle w:val="Strong"/>
          <w:b/>
          <w:bCs/>
          <w:color w:val="333333"/>
          <w:bdr w:val="none" w:sz="0" w:space="0" w:color="auto" w:frame="1"/>
        </w:rPr>
      </w:pPr>
      <w:r w:rsidRPr="00C6547C">
        <w:rPr>
          <w:rStyle w:val="Strong"/>
          <w:caps w:val="0"/>
          <w:color w:val="333333"/>
          <w:bdr w:val="none" w:sz="0" w:space="0" w:color="auto" w:frame="1"/>
        </w:rPr>
        <w:t xml:space="preserve">Netflix is a great platform to which movies and tv shows. It has the best of all. However, Netflix should look out for the competition that is rising so fast. It should try to have more original creation of its own to lure viewers. It should also avoid removing the most loved shows from the website since it will cost them a lot. </w:t>
      </w:r>
    </w:p>
    <w:p w14:paraId="13DF7517" w14:textId="7B40C966" w:rsidR="000F3A75" w:rsidRPr="00E60AA0" w:rsidRDefault="0023411E" w:rsidP="00EC564D">
      <w:pPr>
        <w:pStyle w:val="NormalWeb"/>
        <w:shd w:val="clear" w:color="auto" w:fill="FFFFFF"/>
        <w:spacing w:after="300"/>
        <w:jc w:val="center"/>
        <w:textAlignment w:val="baseline"/>
        <w:rPr>
          <w:rStyle w:val="Strong"/>
          <w:b/>
          <w:bCs/>
          <w:color w:val="333333"/>
          <w:bdr w:val="none" w:sz="0" w:space="0" w:color="auto" w:frame="1"/>
        </w:rPr>
      </w:pPr>
      <w:r w:rsidRPr="00E60AA0">
        <w:rPr>
          <w:rStyle w:val="Strong"/>
          <w:b/>
          <w:caps w:val="0"/>
          <w:color w:val="333333"/>
          <w:bdr w:val="none" w:sz="0" w:space="0" w:color="auto" w:frame="1"/>
        </w:rPr>
        <w:t xml:space="preserve">Similarities </w:t>
      </w:r>
      <w:r w:rsidR="00EC564D" w:rsidRPr="00E60AA0">
        <w:rPr>
          <w:rStyle w:val="Strong"/>
          <w:b/>
          <w:caps w:val="0"/>
          <w:color w:val="333333"/>
          <w:bdr w:val="none" w:sz="0" w:space="0" w:color="auto" w:frame="1"/>
        </w:rPr>
        <w:t xml:space="preserve">Between </w:t>
      </w:r>
      <w:r w:rsidRPr="00E60AA0">
        <w:rPr>
          <w:rStyle w:val="Strong"/>
          <w:b/>
          <w:caps w:val="0"/>
          <w:color w:val="333333"/>
          <w:bdr w:val="none" w:sz="0" w:space="0" w:color="auto" w:frame="1"/>
        </w:rPr>
        <w:t xml:space="preserve">Amazon </w:t>
      </w:r>
      <w:r w:rsidR="00EC564D" w:rsidRPr="00E60AA0">
        <w:rPr>
          <w:rStyle w:val="Strong"/>
          <w:b/>
          <w:caps w:val="0"/>
          <w:color w:val="333333"/>
          <w:bdr w:val="none" w:sz="0" w:space="0" w:color="auto" w:frame="1"/>
        </w:rPr>
        <w:t xml:space="preserve">and </w:t>
      </w:r>
      <w:r w:rsidRPr="00E60AA0">
        <w:rPr>
          <w:rStyle w:val="Strong"/>
          <w:b/>
          <w:caps w:val="0"/>
          <w:color w:val="333333"/>
          <w:bdr w:val="none" w:sz="0" w:space="0" w:color="auto" w:frame="1"/>
        </w:rPr>
        <w:t>Netflix</w:t>
      </w:r>
    </w:p>
    <w:p w14:paraId="7E9BC074" w14:textId="77777777" w:rsidR="000F3A75" w:rsidRPr="00C6547C" w:rsidRDefault="0023411E" w:rsidP="000F3A75">
      <w:pPr>
        <w:pStyle w:val="NormalWeb"/>
        <w:shd w:val="clear" w:color="auto" w:fill="FFFFFF"/>
        <w:spacing w:after="300"/>
        <w:textAlignment w:val="baseline"/>
        <w:rPr>
          <w:rStyle w:val="Strong"/>
          <w:b/>
          <w:bCs/>
          <w:color w:val="333333"/>
          <w:bdr w:val="none" w:sz="0" w:space="0" w:color="auto" w:frame="1"/>
        </w:rPr>
      </w:pPr>
      <w:r w:rsidRPr="00C6547C">
        <w:rPr>
          <w:rStyle w:val="Strong"/>
          <w:caps w:val="0"/>
          <w:color w:val="333333"/>
          <w:bdr w:val="none" w:sz="0" w:space="0" w:color="auto" w:frame="1"/>
        </w:rPr>
        <w:t>Both Amazon and Netflix use big data which has led to their massive success.</w:t>
      </w:r>
    </w:p>
    <w:p w14:paraId="3FB91BD1" w14:textId="77777777" w:rsidR="00EC564D" w:rsidRDefault="0023411E" w:rsidP="00EC564D">
      <w:pPr>
        <w:pStyle w:val="NormalWeb"/>
        <w:shd w:val="clear" w:color="auto" w:fill="FFFFFF"/>
        <w:spacing w:after="300"/>
        <w:textAlignment w:val="baseline"/>
        <w:rPr>
          <w:rStyle w:val="Strong"/>
          <w:caps w:val="0"/>
          <w:color w:val="333333"/>
          <w:bdr w:val="none" w:sz="0" w:space="0" w:color="auto" w:frame="1"/>
        </w:rPr>
      </w:pPr>
      <w:r w:rsidRPr="00C6547C">
        <w:rPr>
          <w:rStyle w:val="Strong"/>
          <w:caps w:val="0"/>
          <w:color w:val="333333"/>
          <w:bdr w:val="none" w:sz="0" w:space="0" w:color="auto" w:frame="1"/>
        </w:rPr>
        <w:t>Both Amazon and Netflix are facing tough competition and should try their best to find a strategy that will put them in the best position.</w:t>
      </w:r>
      <w:bookmarkEnd w:id="0"/>
    </w:p>
    <w:p w14:paraId="328C230D" w14:textId="77777777" w:rsidR="002F09D7" w:rsidRDefault="002F09D7">
      <w:pPr>
        <w:rPr>
          <w:rStyle w:val="Strong"/>
          <w:rFonts w:ascii="Times New Roman" w:hAnsi="Times New Roman" w:cs="Times New Roman"/>
          <w:caps w:val="0"/>
          <w:color w:val="333333"/>
          <w:bdr w:val="none" w:sz="0" w:space="0" w:color="auto" w:frame="1"/>
        </w:rPr>
      </w:pPr>
      <w:r>
        <w:rPr>
          <w:rStyle w:val="Strong"/>
          <w:caps w:val="0"/>
          <w:color w:val="333333"/>
          <w:bdr w:val="none" w:sz="0" w:space="0" w:color="auto" w:frame="1"/>
        </w:rPr>
        <w:br w:type="page"/>
      </w:r>
    </w:p>
    <w:p w14:paraId="738FCD97" w14:textId="31129FE0" w:rsidR="004762A0" w:rsidRPr="00EC564D" w:rsidRDefault="0023411E" w:rsidP="002F09D7">
      <w:pPr>
        <w:pStyle w:val="NormalWeb"/>
        <w:shd w:val="clear" w:color="auto" w:fill="FFFFFF"/>
        <w:spacing w:after="300"/>
        <w:jc w:val="center"/>
        <w:textAlignment w:val="baseline"/>
        <w:rPr>
          <w:color w:val="333333"/>
          <w:bdr w:val="none" w:sz="0" w:space="0" w:color="auto" w:frame="1"/>
        </w:rPr>
      </w:pPr>
      <w:r>
        <w:lastRenderedPageBreak/>
        <w:t>References</w:t>
      </w:r>
    </w:p>
    <w:p w14:paraId="6ECF0A2C" w14:textId="77777777" w:rsidR="004762A0" w:rsidRPr="002F09D7" w:rsidRDefault="0023411E" w:rsidP="002F09D7">
      <w:pPr>
        <w:ind w:left="720" w:hanging="720"/>
        <w:rPr>
          <w:rFonts w:ascii="Times New Roman" w:hAnsi="Times New Roman" w:cs="Times New Roman"/>
          <w:color w:val="000000" w:themeColor="text1"/>
          <w:shd w:val="clear" w:color="auto" w:fill="FFFFFF"/>
        </w:rPr>
      </w:pPr>
      <w:r w:rsidRPr="002F09D7">
        <w:rPr>
          <w:rFonts w:ascii="Times New Roman" w:hAnsi="Times New Roman" w:cs="Times New Roman"/>
          <w:color w:val="000000" w:themeColor="text1"/>
          <w:shd w:val="clear" w:color="auto" w:fill="FFFFFF"/>
        </w:rPr>
        <w:t>Correll, N., Bekris, K. E., Berenson, D., Brock, O., Caruso, A., Hauser, K., ... &amp; Wurman, P. R. (2016). Analysis and observations from the first amazon picking challenge. </w:t>
      </w:r>
      <w:r w:rsidRPr="002F09D7">
        <w:rPr>
          <w:rFonts w:ascii="Times New Roman" w:hAnsi="Times New Roman" w:cs="Times New Roman"/>
          <w:i/>
          <w:iCs/>
          <w:color w:val="000000" w:themeColor="text1"/>
          <w:shd w:val="clear" w:color="auto" w:fill="FFFFFF"/>
        </w:rPr>
        <w:t>IEEE Transactions on Automation Science and Engineering</w:t>
      </w:r>
      <w:r w:rsidRPr="002F09D7">
        <w:rPr>
          <w:rFonts w:ascii="Times New Roman" w:hAnsi="Times New Roman" w:cs="Times New Roman"/>
          <w:color w:val="000000" w:themeColor="text1"/>
          <w:shd w:val="clear" w:color="auto" w:fill="FFFFFF"/>
        </w:rPr>
        <w:t>, </w:t>
      </w:r>
      <w:r w:rsidRPr="002F09D7">
        <w:rPr>
          <w:rFonts w:ascii="Times New Roman" w:hAnsi="Times New Roman" w:cs="Times New Roman"/>
          <w:i/>
          <w:iCs/>
          <w:color w:val="000000" w:themeColor="text1"/>
          <w:shd w:val="clear" w:color="auto" w:fill="FFFFFF"/>
        </w:rPr>
        <w:t>15</w:t>
      </w:r>
      <w:r w:rsidRPr="002F09D7">
        <w:rPr>
          <w:rFonts w:ascii="Times New Roman" w:hAnsi="Times New Roman" w:cs="Times New Roman"/>
          <w:color w:val="000000" w:themeColor="text1"/>
          <w:shd w:val="clear" w:color="auto" w:fill="FFFFFF"/>
        </w:rPr>
        <w:t xml:space="preserve">(1), 172-188. </w:t>
      </w:r>
    </w:p>
    <w:p w14:paraId="17C61E9E" w14:textId="77777777" w:rsidR="004762A0" w:rsidRPr="002F09D7" w:rsidRDefault="0023411E" w:rsidP="002F09D7">
      <w:pPr>
        <w:ind w:left="720" w:hanging="720"/>
        <w:rPr>
          <w:rFonts w:ascii="Times New Roman" w:hAnsi="Times New Roman" w:cs="Times New Roman"/>
          <w:color w:val="000000" w:themeColor="text1"/>
          <w:shd w:val="clear" w:color="auto" w:fill="FFFFFF"/>
        </w:rPr>
      </w:pPr>
      <w:r w:rsidRPr="002F09D7">
        <w:rPr>
          <w:rFonts w:ascii="Times New Roman" w:hAnsi="Times New Roman" w:cs="Times New Roman"/>
          <w:color w:val="000000" w:themeColor="text1"/>
          <w:shd w:val="clear" w:color="auto" w:fill="FFFFFF"/>
        </w:rPr>
        <w:t>Newcombe, C., Rath, T., Zhang, F., Munteanu, B., Brooker, M., &amp; Deardeuff, M. (2015). How Amazon web services uses formal methods. </w:t>
      </w:r>
      <w:r w:rsidRPr="002F09D7">
        <w:rPr>
          <w:rFonts w:ascii="Times New Roman" w:hAnsi="Times New Roman" w:cs="Times New Roman"/>
          <w:i/>
          <w:iCs/>
          <w:color w:val="000000" w:themeColor="text1"/>
          <w:shd w:val="clear" w:color="auto" w:fill="FFFFFF"/>
        </w:rPr>
        <w:t>Communications of the ACM</w:t>
      </w:r>
      <w:r w:rsidRPr="002F09D7">
        <w:rPr>
          <w:rFonts w:ascii="Times New Roman" w:hAnsi="Times New Roman" w:cs="Times New Roman"/>
          <w:color w:val="000000" w:themeColor="text1"/>
          <w:shd w:val="clear" w:color="auto" w:fill="FFFFFF"/>
        </w:rPr>
        <w:t>, </w:t>
      </w:r>
      <w:r w:rsidRPr="002F09D7">
        <w:rPr>
          <w:rFonts w:ascii="Times New Roman" w:hAnsi="Times New Roman" w:cs="Times New Roman"/>
          <w:i/>
          <w:iCs/>
          <w:color w:val="000000" w:themeColor="text1"/>
          <w:shd w:val="clear" w:color="auto" w:fill="FFFFFF"/>
        </w:rPr>
        <w:t>58</w:t>
      </w:r>
      <w:r w:rsidRPr="002F09D7">
        <w:rPr>
          <w:rFonts w:ascii="Times New Roman" w:hAnsi="Times New Roman" w:cs="Times New Roman"/>
          <w:color w:val="000000" w:themeColor="text1"/>
          <w:shd w:val="clear" w:color="auto" w:fill="FFFFFF"/>
        </w:rPr>
        <w:t>(4), 66-73.</w:t>
      </w:r>
    </w:p>
    <w:p w14:paraId="2E0854AB" w14:textId="20FCDAFA" w:rsidR="004762A0" w:rsidRPr="002F09D7" w:rsidRDefault="0023411E" w:rsidP="002F09D7">
      <w:pPr>
        <w:ind w:left="720" w:hanging="720"/>
        <w:rPr>
          <w:rFonts w:ascii="Times New Roman" w:hAnsi="Times New Roman" w:cs="Times New Roman"/>
          <w:color w:val="000000" w:themeColor="text1"/>
          <w:shd w:val="clear" w:color="auto" w:fill="FFFFFF"/>
        </w:rPr>
      </w:pPr>
      <w:r w:rsidRPr="002F09D7">
        <w:rPr>
          <w:rFonts w:ascii="Times New Roman" w:hAnsi="Times New Roman" w:cs="Times New Roman"/>
          <w:color w:val="000000" w:themeColor="text1"/>
          <w:shd w:val="clear" w:color="auto" w:fill="FFFFFF"/>
        </w:rPr>
        <w:t xml:space="preserve"> Baro, E., Degoul, S., Beuscart, R., &amp; Chazard, E. (2015). Toward a literature-driven definition of big data in healthcare. </w:t>
      </w:r>
      <w:r w:rsidRPr="002F09D7">
        <w:rPr>
          <w:rFonts w:ascii="Times New Roman" w:hAnsi="Times New Roman" w:cs="Times New Roman"/>
          <w:i/>
          <w:iCs/>
          <w:color w:val="000000" w:themeColor="text1"/>
          <w:shd w:val="clear" w:color="auto" w:fill="FFFFFF"/>
        </w:rPr>
        <w:t>BioMed research international</w:t>
      </w:r>
      <w:r w:rsidRPr="002F09D7">
        <w:rPr>
          <w:rFonts w:ascii="Times New Roman" w:hAnsi="Times New Roman" w:cs="Times New Roman"/>
          <w:color w:val="000000" w:themeColor="text1"/>
          <w:shd w:val="clear" w:color="auto" w:fill="FFFFFF"/>
        </w:rPr>
        <w:t>, </w:t>
      </w:r>
      <w:r w:rsidRPr="002F09D7">
        <w:rPr>
          <w:rFonts w:ascii="Times New Roman" w:hAnsi="Times New Roman" w:cs="Times New Roman"/>
          <w:i/>
          <w:iCs/>
          <w:color w:val="000000" w:themeColor="text1"/>
          <w:shd w:val="clear" w:color="auto" w:fill="FFFFFF"/>
        </w:rPr>
        <w:t>2015</w:t>
      </w:r>
      <w:r w:rsidRPr="002F09D7">
        <w:rPr>
          <w:rFonts w:ascii="Times New Roman" w:hAnsi="Times New Roman" w:cs="Times New Roman"/>
          <w:color w:val="000000" w:themeColor="text1"/>
          <w:shd w:val="clear" w:color="auto" w:fill="FFFFFF"/>
        </w:rPr>
        <w:t>.</w:t>
      </w:r>
    </w:p>
    <w:p w14:paraId="10A4FDD0" w14:textId="77777777" w:rsidR="004762A0" w:rsidRPr="002F09D7" w:rsidRDefault="0023411E" w:rsidP="002F09D7">
      <w:pPr>
        <w:ind w:left="720" w:hanging="720"/>
        <w:rPr>
          <w:rFonts w:ascii="Times New Roman" w:hAnsi="Times New Roman" w:cs="Times New Roman"/>
          <w:color w:val="000000" w:themeColor="text1"/>
          <w:shd w:val="clear" w:color="auto" w:fill="FFFFFF"/>
        </w:rPr>
      </w:pPr>
      <w:r w:rsidRPr="002F09D7">
        <w:rPr>
          <w:rFonts w:ascii="Times New Roman" w:hAnsi="Times New Roman" w:cs="Times New Roman"/>
          <w:color w:val="000000" w:themeColor="text1"/>
          <w:shd w:val="clear" w:color="auto" w:fill="FFFFFF"/>
        </w:rPr>
        <w:t>Amat, F., Chandrashekar, A., Jebara, T., &amp; Basilico, J. (2018, September). Artwork personalization at Netflix. In </w:t>
      </w:r>
      <w:r w:rsidRPr="002F09D7">
        <w:rPr>
          <w:rFonts w:ascii="Times New Roman" w:hAnsi="Times New Roman" w:cs="Times New Roman"/>
          <w:i/>
          <w:iCs/>
          <w:color w:val="000000" w:themeColor="text1"/>
          <w:shd w:val="clear" w:color="auto" w:fill="FFFFFF"/>
        </w:rPr>
        <w:t>Proceedings of the 12th ACM conference on recommender systems</w:t>
      </w:r>
      <w:r w:rsidRPr="002F09D7">
        <w:rPr>
          <w:rFonts w:ascii="Times New Roman" w:hAnsi="Times New Roman" w:cs="Times New Roman"/>
          <w:color w:val="000000" w:themeColor="text1"/>
          <w:shd w:val="clear" w:color="auto" w:fill="FFFFFF"/>
        </w:rPr>
        <w:t> (pp. 487-488).</w:t>
      </w:r>
    </w:p>
    <w:p w14:paraId="24A9D84D" w14:textId="77777777" w:rsidR="000F3A75" w:rsidRPr="002F09D7" w:rsidRDefault="0023411E" w:rsidP="002F09D7">
      <w:pPr>
        <w:ind w:left="720" w:hanging="720"/>
        <w:rPr>
          <w:rFonts w:ascii="Times New Roman" w:hAnsi="Times New Roman" w:cs="Times New Roman"/>
          <w:color w:val="000000" w:themeColor="text1"/>
        </w:rPr>
      </w:pPr>
      <w:r w:rsidRPr="002F09D7">
        <w:rPr>
          <w:rFonts w:ascii="Times New Roman" w:hAnsi="Times New Roman" w:cs="Times New Roman"/>
          <w:color w:val="000000" w:themeColor="text1"/>
          <w:shd w:val="clear" w:color="auto" w:fill="FFFFFF"/>
        </w:rPr>
        <w:t>Lobato, R. (2018). Rethinking international TV flows research in the age of Netflix. </w:t>
      </w:r>
      <w:r w:rsidRPr="002F09D7">
        <w:rPr>
          <w:rFonts w:ascii="Times New Roman" w:hAnsi="Times New Roman" w:cs="Times New Roman"/>
          <w:i/>
          <w:iCs/>
          <w:color w:val="000000" w:themeColor="text1"/>
          <w:shd w:val="clear" w:color="auto" w:fill="FFFFFF"/>
        </w:rPr>
        <w:t>Television &amp; New Media</w:t>
      </w:r>
      <w:r w:rsidRPr="002F09D7">
        <w:rPr>
          <w:rFonts w:ascii="Times New Roman" w:hAnsi="Times New Roman" w:cs="Times New Roman"/>
          <w:color w:val="000000" w:themeColor="text1"/>
          <w:shd w:val="clear" w:color="auto" w:fill="FFFFFF"/>
        </w:rPr>
        <w:t>, </w:t>
      </w:r>
      <w:r w:rsidRPr="002F09D7">
        <w:rPr>
          <w:rFonts w:ascii="Times New Roman" w:hAnsi="Times New Roman" w:cs="Times New Roman"/>
          <w:i/>
          <w:iCs/>
          <w:color w:val="000000" w:themeColor="text1"/>
          <w:shd w:val="clear" w:color="auto" w:fill="FFFFFF"/>
        </w:rPr>
        <w:t>19</w:t>
      </w:r>
      <w:r w:rsidRPr="002F09D7">
        <w:rPr>
          <w:rFonts w:ascii="Times New Roman" w:hAnsi="Times New Roman" w:cs="Times New Roman"/>
          <w:color w:val="000000" w:themeColor="text1"/>
          <w:shd w:val="clear" w:color="auto" w:fill="FFFFFF"/>
        </w:rPr>
        <w:t>(3), 241-256.</w:t>
      </w:r>
    </w:p>
    <w:p w14:paraId="5358295F" w14:textId="5417125F" w:rsidR="00E81978" w:rsidRDefault="00E81978">
      <w:pPr>
        <w:pStyle w:val="TableFigure"/>
      </w:pPr>
    </w:p>
    <w:p w14:paraId="1428AC9B" w14:textId="77726942" w:rsidR="0092099C" w:rsidRPr="0092099C" w:rsidRDefault="0092099C" w:rsidP="0092099C"/>
    <w:p w14:paraId="7B3CF698" w14:textId="6CCD1B87" w:rsidR="0092099C" w:rsidRPr="0092099C" w:rsidRDefault="0092099C" w:rsidP="0092099C"/>
    <w:p w14:paraId="13A6030E" w14:textId="62CFF10C" w:rsidR="0092099C" w:rsidRPr="0092099C" w:rsidRDefault="0092099C" w:rsidP="0092099C"/>
    <w:p w14:paraId="5E5F45B4" w14:textId="0801FD42" w:rsidR="0092099C" w:rsidRPr="0092099C" w:rsidRDefault="0092099C" w:rsidP="0092099C"/>
    <w:p w14:paraId="4F5D91E9" w14:textId="53B375AE" w:rsidR="0092099C" w:rsidRPr="0092099C" w:rsidRDefault="0092099C" w:rsidP="0092099C"/>
    <w:p w14:paraId="26B66C7A" w14:textId="3F6C5D1C" w:rsidR="0092099C" w:rsidRDefault="0092099C" w:rsidP="0092099C"/>
    <w:p w14:paraId="3B3CDE61" w14:textId="292BF599" w:rsidR="0092099C" w:rsidRPr="0092099C" w:rsidRDefault="0092099C" w:rsidP="0092099C">
      <w:pPr>
        <w:tabs>
          <w:tab w:val="left" w:pos="3396"/>
        </w:tabs>
      </w:pPr>
      <w:r>
        <w:tab/>
      </w:r>
    </w:p>
    <w:sectPr w:rsidR="0092099C" w:rsidRPr="0092099C">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D3C8C0" w14:textId="77777777" w:rsidR="00871ED0" w:rsidRDefault="00871ED0">
      <w:pPr>
        <w:spacing w:line="240" w:lineRule="auto"/>
      </w:pPr>
      <w:r>
        <w:separator/>
      </w:r>
    </w:p>
  </w:endnote>
  <w:endnote w:type="continuationSeparator" w:id="0">
    <w:p w14:paraId="770B23BC" w14:textId="77777777" w:rsidR="00871ED0" w:rsidRDefault="00871E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6E780A" w14:textId="77777777" w:rsidR="00871ED0" w:rsidRDefault="00871ED0">
      <w:pPr>
        <w:spacing w:line="240" w:lineRule="auto"/>
      </w:pPr>
      <w:r>
        <w:separator/>
      </w:r>
    </w:p>
  </w:footnote>
  <w:footnote w:type="continuationSeparator" w:id="0">
    <w:p w14:paraId="29A2F7D6" w14:textId="77777777" w:rsidR="00871ED0" w:rsidRDefault="00871ED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CF182A" w14:textId="77777777" w:rsidR="00E81978" w:rsidRDefault="006A6E9B">
    <w:pPr>
      <w:pStyle w:val="Header"/>
    </w:pPr>
    <w:sdt>
      <w:sdtPr>
        <w:rPr>
          <w:rStyle w:val="Strong"/>
        </w:rPr>
        <w:alias w:val="Running head"/>
        <w:id w:val="12739865"/>
        <w:placeholder>
          <w:docPart w:val="E9A7E7FF5DA94E09BE6EEAF10103334F"/>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23411E">
          <w:rPr>
            <w:rStyle w:val="Strong"/>
          </w:rPr>
          <w:t>BIG DATA FOR MANAGERS</w:t>
        </w:r>
      </w:sdtContent>
    </w:sdt>
    <w:r w:rsidR="0023411E">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0D3F41">
      <w:rPr>
        <w:rStyle w:val="Strong"/>
        <w:noProof/>
      </w:rPr>
      <w:t>8</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656CD6" w14:textId="77777777" w:rsidR="00E81978" w:rsidRDefault="0023411E">
    <w:pPr>
      <w:pStyle w:val="Header"/>
      <w:rPr>
        <w:rStyle w:val="Strong"/>
      </w:rPr>
    </w:pPr>
    <w:r>
      <w:t xml:space="preserve">Running head: </w:t>
    </w:r>
    <w:sdt>
      <w:sdtPr>
        <w:rPr>
          <w:rStyle w:val="Strong"/>
        </w:rPr>
        <w:alias w:val="Running head"/>
        <w:id w:val="-696842620"/>
        <w:placeholder>
          <w:docPart w:val="0BC1D12FDE14452383F17F1B9FA666A6"/>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Pr>
            <w:rStyle w:val="Strong"/>
          </w:rPr>
          <w:t>BIG DATA FOR MANAGERS</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0D3F41">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attachedTemplate r:id="rId1"/>
  <w:defaultTabStop w:val="720"/>
  <w:characterSpacingControl w:val="doNotCompress"/>
  <w:savePreviewPicture/>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A75"/>
    <w:rsid w:val="000D3F41"/>
    <w:rsid w:val="000F3A75"/>
    <w:rsid w:val="001C2FD1"/>
    <w:rsid w:val="0023411E"/>
    <w:rsid w:val="002F09D7"/>
    <w:rsid w:val="00353202"/>
    <w:rsid w:val="00355DCA"/>
    <w:rsid w:val="004762A0"/>
    <w:rsid w:val="00551A02"/>
    <w:rsid w:val="005534FA"/>
    <w:rsid w:val="005D3A03"/>
    <w:rsid w:val="00671A6D"/>
    <w:rsid w:val="006A6E9B"/>
    <w:rsid w:val="008002C0"/>
    <w:rsid w:val="00871ED0"/>
    <w:rsid w:val="008C5323"/>
    <w:rsid w:val="0092099C"/>
    <w:rsid w:val="009A6A3B"/>
    <w:rsid w:val="00B823AA"/>
    <w:rsid w:val="00BA45DB"/>
    <w:rsid w:val="00BF4184"/>
    <w:rsid w:val="00C0601E"/>
    <w:rsid w:val="00C31D30"/>
    <w:rsid w:val="00C6547C"/>
    <w:rsid w:val="00CD6E39"/>
    <w:rsid w:val="00CF6E91"/>
    <w:rsid w:val="00D85B68"/>
    <w:rsid w:val="00D90848"/>
    <w:rsid w:val="00E6004D"/>
    <w:rsid w:val="00E60AA0"/>
    <w:rsid w:val="00E81978"/>
    <w:rsid w:val="00EA20AD"/>
    <w:rsid w:val="00EC564D"/>
    <w:rsid w:val="00F379B7"/>
    <w:rsid w:val="00F525F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4A4FA"/>
  <w15:chartTrackingRefBased/>
  <w15:docId w15:val="{E1C0EC1D-D814-4B07-BBAC-6E7039B7F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 /><Relationship Id="rId13" Type="http://schemas.openxmlformats.org/officeDocument/2006/relationships/theme" Target="theme/theme1.xml" /><Relationship Id="rId3" Type="http://schemas.openxmlformats.org/officeDocument/2006/relationships/numbering" Target="numbering.xml" /><Relationship Id="rId7" Type="http://schemas.openxmlformats.org/officeDocument/2006/relationships/footnotes" Target="footnotes.xml" /><Relationship Id="rId12" Type="http://schemas.openxmlformats.org/officeDocument/2006/relationships/glossaryDocument" Target="glossary/document.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webSettings" Target="webSettings.xml" /><Relationship Id="rId11" Type="http://schemas.openxmlformats.org/officeDocument/2006/relationships/fontTable" Target="fontTable.xml" /><Relationship Id="rId5" Type="http://schemas.openxmlformats.org/officeDocument/2006/relationships/settings" Target="settings.xml" /><Relationship Id="rId10" Type="http://schemas.openxmlformats.org/officeDocument/2006/relationships/header" Target="header2.xml" /><Relationship Id="rId4" Type="http://schemas.openxmlformats.org/officeDocument/2006/relationships/styles" Target="styles.xml" /><Relationship Id="rId9" Type="http://schemas.openxmlformats.org/officeDocument/2006/relationships/header" Target="header1.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AppData\Roaming\Microsoft\Templates\APA%20style%20report%20(6th%20edition)(2).dotx" TargetMode="Externa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B7B272165C494D0B96969FCDC4048907"/>
        <w:category>
          <w:name w:val="General"/>
          <w:gallery w:val="placeholder"/>
        </w:category>
        <w:types>
          <w:type w:val="bbPlcHdr"/>
        </w:types>
        <w:behaviors>
          <w:behavior w:val="content"/>
        </w:behaviors>
        <w:guid w:val="{9789A7A8-E8BF-4447-ABE5-1917A96B1D50}"/>
      </w:docPartPr>
      <w:docPartBody>
        <w:p w:rsidR="004F21B2" w:rsidRDefault="00002274">
          <w:pPr>
            <w:pStyle w:val="B7B272165C494D0B96969FCDC4048907"/>
          </w:pPr>
          <w:r>
            <w:t>[Title Here, up to 12 Words, on One to Two Lines]</w:t>
          </w:r>
        </w:p>
      </w:docPartBody>
    </w:docPart>
    <w:docPart>
      <w:docPartPr>
        <w:name w:val="E9A7E7FF5DA94E09BE6EEAF10103334F"/>
        <w:category>
          <w:name w:val="General"/>
          <w:gallery w:val="placeholder"/>
        </w:category>
        <w:types>
          <w:type w:val="bbPlcHdr"/>
        </w:types>
        <w:behaviors>
          <w:behavior w:val="content"/>
        </w:behaviors>
        <w:guid w:val="{71D713B7-8A36-4A46-A9D1-FF0A58B61F5F}"/>
      </w:docPartPr>
      <w:docPartBody>
        <w:p w:rsidR="004F21B2" w:rsidRDefault="00002274">
          <w:pPr>
            <w:pStyle w:val="E9A7E7FF5DA94E09BE6EEAF10103334F"/>
          </w:pPr>
          <w:r w:rsidRPr="005D3A03">
            <w:t>Figures title:</w:t>
          </w:r>
        </w:p>
      </w:docPartBody>
    </w:docPart>
    <w:docPart>
      <w:docPartPr>
        <w:name w:val="0BC1D12FDE14452383F17F1B9FA666A6"/>
        <w:category>
          <w:name w:val="General"/>
          <w:gallery w:val="placeholder"/>
        </w:category>
        <w:types>
          <w:type w:val="bbPlcHdr"/>
        </w:types>
        <w:behaviors>
          <w:behavior w:val="content"/>
        </w:behaviors>
        <w:guid w:val="{196668DE-8FA4-4E85-9133-7688140AF15B}"/>
      </w:docPartPr>
      <w:docPartBody>
        <w:p w:rsidR="004F21B2" w:rsidRDefault="00002274">
          <w:pPr>
            <w:pStyle w:val="0BC1D12FDE14452383F17F1B9FA666A6"/>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04B"/>
    <w:rsid w:val="00002274"/>
    <w:rsid w:val="004F21B2"/>
    <w:rsid w:val="00666165"/>
    <w:rsid w:val="00D15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7B272165C494D0B96969FCDC4048907">
    <w:name w:val="B7B272165C494D0B96969FCDC4048907"/>
  </w:style>
  <w:style w:type="character" w:styleId="Emphasis">
    <w:name w:val="Emphasis"/>
    <w:basedOn w:val="DefaultParagraphFont"/>
    <w:uiPriority w:val="4"/>
    <w:unhideWhenUsed/>
    <w:qFormat/>
    <w:rPr>
      <w:i/>
      <w:iCs/>
    </w:rPr>
  </w:style>
  <w:style w:type="paragraph" w:customStyle="1" w:styleId="E9A7E7FF5DA94E09BE6EEAF10103334F">
    <w:name w:val="E9A7E7FF5DA94E09BE6EEAF10103334F"/>
  </w:style>
  <w:style w:type="paragraph" w:customStyle="1" w:styleId="0BC1D12FDE14452383F17F1B9FA666A6">
    <w:name w:val="0BC1D12FDE14452383F17F1B9FA666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BIG DATA FOR MANAGERS</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D43F2D4-A569-439A-8529-24ABEB6C0E13}">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APA%20style%20report%20(6th%20edition)(2).dotx</Template>
  <TotalTime>0</TotalTime>
  <Pages>10</Pages>
  <Words>1960</Words>
  <Characters>11177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BIG DATA FOR MANAGERS</vt:lpstr>
    </vt:vector>
  </TitlesOfParts>
  <Company/>
  <LinksUpToDate>false</LinksUpToDate>
  <CharactersWithSpaces>13111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Big Data for Managers</dc:title>
  <dc:creator>ASUS</dc:creator>
  <cp:lastModifiedBy>254716226303</cp:lastModifiedBy>
  <cp:revision>2</cp:revision>
  <dcterms:created xsi:type="dcterms:W3CDTF">2020-12-01T23:35:00Z</dcterms:created>
  <dcterms:modified xsi:type="dcterms:W3CDTF">2020-12-01T23:35:00Z</dcterms:modified>
</cp:coreProperties>
</file>